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2EF5C" w14:textId="77777777" w:rsidR="004C2F96" w:rsidRDefault="00A63AB4">
      <w:r w:rsidRPr="006A4C43">
        <w:rPr>
          <w:noProof/>
          <w:lang w:eastAsia="nb-NO"/>
        </w:rPr>
        <mc:AlternateContent>
          <mc:Choice Requires="wps">
            <w:drawing>
              <wp:anchor distT="91440" distB="91440" distL="91440" distR="91440" simplePos="0" relativeHeight="251673600" behindDoc="1" locked="0" layoutInCell="1" allowOverlap="1" wp14:anchorId="317F8E33" wp14:editId="057EFFFD">
                <wp:simplePos x="0" y="0"/>
                <wp:positionH relativeFrom="margin">
                  <wp:posOffset>1167130</wp:posOffset>
                </wp:positionH>
                <wp:positionV relativeFrom="margin">
                  <wp:posOffset>595630</wp:posOffset>
                </wp:positionV>
                <wp:extent cx="4648200" cy="3505200"/>
                <wp:effectExtent l="0" t="0" r="0" b="0"/>
                <wp:wrapSquare wrapText="bothSides"/>
                <wp:docPr id="16" name="Tekstbok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350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08515" w14:textId="77777777" w:rsidR="00010A08" w:rsidRPr="00956430" w:rsidRDefault="003C670F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956430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Oppgavens hovedtittel</w:t>
                            </w:r>
                          </w:p>
                          <w:p w14:paraId="631E39C3" w14:textId="77777777" w:rsidR="00C15E47" w:rsidRDefault="00C15E47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15E47"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  <w:t>Eventuell undertittel</w:t>
                            </w: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="00956430"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  <w:t>(</w:t>
                            </w: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flytt streken hvis </w:t>
                            </w:r>
                          </w:p>
                          <w:p w14:paraId="199AE475" w14:textId="77777777" w:rsidR="00C15E47" w:rsidRPr="00C15E47" w:rsidRDefault="00956430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  <w:t>B</w:t>
                            </w:r>
                            <w:r w:rsidR="00C15E47"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  <w:t>ehov</w:t>
                            </w: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  <w:p w14:paraId="663B1539" w14:textId="77777777" w:rsidR="00C24A1E" w:rsidRDefault="00C24A1E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86"/>
                              </w:rPr>
                            </w:pPr>
                          </w:p>
                          <w:p w14:paraId="03AA18CE" w14:textId="7D8430B1" w:rsidR="001B1B73" w:rsidRDefault="0088000E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Bachelor</w:t>
                            </w:r>
                            <w:r w:rsidR="00C15E47" w:rsidRPr="00C15E47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oppgave</w:t>
                            </w:r>
                            <w:r w:rsidR="003C670F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 xml:space="preserve">, </w:t>
                            </w:r>
                            <w:r w:rsidR="0048377D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[</w:t>
                            </w:r>
                            <w:r w:rsidR="003C670F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år</w:t>
                            </w:r>
                            <w:r w:rsidR="0048377D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]</w:t>
                            </w:r>
                            <w:r w:rsidR="00C15E47" w:rsidRPr="00C15E47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</w:p>
                          <w:p w14:paraId="2F865C4C" w14:textId="77777777" w:rsidR="001B1B73" w:rsidRDefault="0048377D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[</w:t>
                            </w:r>
                            <w:r w:rsidR="001B1B73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N</w:t>
                            </w:r>
                            <w:r w:rsidR="00C15E47" w:rsidRPr="00C15E47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avn på utdanningen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]</w:t>
                            </w:r>
                            <w:r w:rsidR="00C15E47" w:rsidRPr="00C15E47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508F91B2" w14:textId="77777777" w:rsidR="0048377D" w:rsidRPr="00C15E47" w:rsidRDefault="0048377D" w:rsidP="0048377D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[Navn på instituttet]</w:t>
                            </w:r>
                          </w:p>
                          <w:p w14:paraId="2ED53B72" w14:textId="77777777" w:rsidR="0048377D" w:rsidRDefault="0048377D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[</w:t>
                            </w:r>
                            <w:r w:rsidR="003C670F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Nav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n</w:t>
                            </w:r>
                            <w:r w:rsidR="003C670F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 xml:space="preserve"> på fakultetet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]</w:t>
                            </w:r>
                          </w:p>
                          <w:p w14:paraId="45565FD4" w14:textId="77777777" w:rsidR="001B1B73" w:rsidRDefault="001B1B73" w:rsidP="00A63AB4">
                            <w:pPr>
                              <w:spacing w:after="0" w:line="240" w:lineRule="exact"/>
                              <w:ind w:right="-1871"/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</w:rPr>
                            </w:pPr>
                          </w:p>
                          <w:p w14:paraId="1DA71292" w14:textId="77777777" w:rsidR="00A63AB4" w:rsidRDefault="00A63AB4" w:rsidP="00A63AB4">
                            <w:pPr>
                              <w:spacing w:after="0" w:line="240" w:lineRule="exact"/>
                              <w:ind w:right="-1871"/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</w:rPr>
                              <w:t>For å endre bilde og beholde størrelse</w:t>
                            </w:r>
                            <w:r w:rsidR="003C670F"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</w:rPr>
                              <w:t>s</w:t>
                            </w: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</w:rPr>
                              <w:t>forhold i rammen: høyreklikk på bilde, v</w:t>
                            </w:r>
                            <w:r w:rsidR="001C184A"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</w:rPr>
                              <w:t>elg «</w:t>
                            </w: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</w:rPr>
                              <w:t>endre bilde</w:t>
                            </w:r>
                            <w:r w:rsidR="001C184A"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</w:rPr>
                              <w:t>»</w:t>
                            </w: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</w:rPr>
                              <w:t xml:space="preserve"> og finn ønsket bilde. Husk at du må ha rettighet til å bruk</w:t>
                            </w:r>
                          </w:p>
                          <w:p w14:paraId="2D803A9D" w14:textId="77777777" w:rsidR="00C24A1E" w:rsidRDefault="00A63AB4" w:rsidP="00A63AB4">
                            <w:pPr>
                              <w:spacing w:after="0" w:line="240" w:lineRule="exact"/>
                              <w:ind w:right="-1871"/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</w:rPr>
                              <w:t>bruke bilde.</w:t>
                            </w:r>
                          </w:p>
                          <w:p w14:paraId="2B556F21" w14:textId="77777777" w:rsidR="00C24A1E" w:rsidRDefault="00C24A1E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noProof/>
                                <w:color w:val="FFFFFF" w:themeColor="background1"/>
                                <w:sz w:val="28"/>
                                <w:szCs w:val="86"/>
                                <w:lang w:eastAsia="nb-NO"/>
                              </w:rPr>
                            </w:pPr>
                          </w:p>
                          <w:p w14:paraId="07951384" w14:textId="77777777" w:rsidR="00C24A1E" w:rsidRDefault="00C24A1E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noProof/>
                                <w:color w:val="FFFFFF" w:themeColor="background1"/>
                                <w:sz w:val="28"/>
                                <w:szCs w:val="86"/>
                                <w:lang w:eastAsia="nb-NO"/>
                              </w:rPr>
                            </w:pPr>
                          </w:p>
                          <w:p w14:paraId="7D1A7036" w14:textId="77777777" w:rsidR="00C24A1E" w:rsidRDefault="00C24A1E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noProof/>
                                <w:color w:val="FFFFFF" w:themeColor="background1"/>
                                <w:sz w:val="28"/>
                                <w:szCs w:val="86"/>
                                <w:lang w:eastAsia="nb-NO"/>
                              </w:rPr>
                            </w:pPr>
                          </w:p>
                          <w:p w14:paraId="7A4FCFD5" w14:textId="77777777" w:rsidR="00010A08" w:rsidRPr="00042073" w:rsidRDefault="00010A08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color w:val="FFFFFF" w:themeColor="background1"/>
                                <w:sz w:val="28"/>
                                <w:szCs w:val="8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7F8E33" id="_x0000_t202" coordsize="21600,21600" o:spt="202" path="m,l,21600r21600,l21600,xe">
                <v:stroke joinstyle="miter"/>
                <v:path gradientshapeok="t" o:connecttype="rect"/>
              </v:shapetype>
              <v:shape id="Tekstboks 16" o:spid="_x0000_s1026" type="#_x0000_t202" style="position:absolute;margin-left:91.9pt;margin-top:46.9pt;width:366pt;height:276pt;z-index:-251642880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" filled="f" stroked="f" strokeweight=".5pt">
                <v:textbox inset=",7.2pt,,7.2pt">
                  <w:txbxContent>
                    <w:p w14:paraId="02A08515" w14:textId="77777777" w:rsidR="00010A08" w:rsidRPr="00956430" w:rsidRDefault="003C670F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956430">
                        <w:rPr>
                          <w:rFonts w:ascii="Tahoma" w:hAnsi="Tahoma" w:cs="Tahoma"/>
                          <w:b/>
                          <w:color w:val="FFFFFF" w:themeColor="background1"/>
                          <w:sz w:val="52"/>
                          <w:szCs w:val="52"/>
                        </w:rPr>
                        <w:t>Oppgavens hovedtittel</w:t>
                      </w:r>
                    </w:p>
                    <w:p w14:paraId="631E39C3" w14:textId="77777777" w:rsidR="00C15E47" w:rsidRDefault="00C15E47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</w:pPr>
                      <w:r w:rsidRPr="00C15E47"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  <w:t>Eventuell undertittel</w:t>
                      </w:r>
                      <w:r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  <w:t xml:space="preserve">, </w:t>
                      </w:r>
                      <w:r w:rsidR="00956430"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  <w:t>(</w:t>
                      </w:r>
                      <w:r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  <w:t xml:space="preserve">flytt streken hvis </w:t>
                      </w:r>
                    </w:p>
                    <w:p w14:paraId="199AE475" w14:textId="77777777" w:rsidR="00C15E47" w:rsidRPr="00C15E47" w:rsidRDefault="00956430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  <w:t>B</w:t>
                      </w:r>
                      <w:r w:rsidR="00C15E47"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  <w:t>ehov</w:t>
                      </w:r>
                      <w:r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  <w:t>)</w:t>
                      </w:r>
                    </w:p>
                    <w:p w14:paraId="663B1539" w14:textId="77777777" w:rsidR="00C24A1E" w:rsidRDefault="00C24A1E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86"/>
                        </w:rPr>
                      </w:pPr>
                    </w:p>
                    <w:p w14:paraId="03AA18CE" w14:textId="7D8430B1" w:rsidR="001B1B73" w:rsidRDefault="0088000E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Bachelor</w:t>
                      </w:r>
                      <w:r w:rsidR="00C15E47" w:rsidRPr="00C15E47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oppgave</w:t>
                      </w:r>
                      <w:r w:rsidR="003C670F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 xml:space="preserve">, </w:t>
                      </w:r>
                      <w:r w:rsidR="0048377D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[</w:t>
                      </w:r>
                      <w:r w:rsidR="003C670F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år</w:t>
                      </w:r>
                      <w:r w:rsidR="0048377D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]</w:t>
                      </w:r>
                      <w:r w:rsidR="00C15E47" w:rsidRPr="00C15E47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 xml:space="preserve">  </w:t>
                      </w:r>
                    </w:p>
                    <w:p w14:paraId="2F865C4C" w14:textId="77777777" w:rsidR="001B1B73" w:rsidRDefault="0048377D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[</w:t>
                      </w:r>
                      <w:r w:rsidR="001B1B73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N</w:t>
                      </w:r>
                      <w:r w:rsidR="00C15E47" w:rsidRPr="00C15E47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avn på utdanningen</w:t>
                      </w: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]</w:t>
                      </w:r>
                      <w:r w:rsidR="00C15E47" w:rsidRPr="00C15E47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 xml:space="preserve"> </w:t>
                      </w:r>
                    </w:p>
                    <w:p w14:paraId="508F91B2" w14:textId="77777777" w:rsidR="0048377D" w:rsidRPr="00C15E47" w:rsidRDefault="0048377D" w:rsidP="0048377D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[Navn på instituttet]</w:t>
                      </w:r>
                    </w:p>
                    <w:p w14:paraId="2ED53B72" w14:textId="77777777" w:rsidR="0048377D" w:rsidRDefault="0048377D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[</w:t>
                      </w:r>
                      <w:r w:rsidR="003C670F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Nav</w:t>
                      </w: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n</w:t>
                      </w:r>
                      <w:r w:rsidR="003C670F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 xml:space="preserve"> på fakultetet</w:t>
                      </w: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]</w:t>
                      </w:r>
                    </w:p>
                    <w:p w14:paraId="45565FD4" w14:textId="77777777" w:rsidR="001B1B73" w:rsidRDefault="001B1B73" w:rsidP="00A63AB4">
                      <w:pPr>
                        <w:spacing w:after="0" w:line="240" w:lineRule="exact"/>
                        <w:ind w:right="-1871"/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</w:rPr>
                      </w:pPr>
                    </w:p>
                    <w:p w14:paraId="1DA71292" w14:textId="77777777" w:rsidR="00A63AB4" w:rsidRDefault="00A63AB4" w:rsidP="00A63AB4">
                      <w:pPr>
                        <w:spacing w:after="0" w:line="240" w:lineRule="exact"/>
                        <w:ind w:right="-1871"/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</w:rPr>
                      </w:pPr>
                      <w:r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</w:rPr>
                        <w:t>For å endre bilde og beholde størrelse</w:t>
                      </w:r>
                      <w:r w:rsidR="003C670F"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</w:rPr>
                        <w:t>s</w:t>
                      </w:r>
                      <w:r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</w:rPr>
                        <w:t>forhold i rammen: høyreklikk på bilde, v</w:t>
                      </w:r>
                      <w:r w:rsidR="001C184A"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</w:rPr>
                        <w:t>elg «</w:t>
                      </w:r>
                      <w:r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</w:rPr>
                        <w:t>endre bilde</w:t>
                      </w:r>
                      <w:r w:rsidR="001C184A"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</w:rPr>
                        <w:t>»</w:t>
                      </w:r>
                      <w:r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</w:rPr>
                        <w:t xml:space="preserve"> og finn ønsket bilde. Husk at du må ha rettighet til å bruk</w:t>
                      </w:r>
                    </w:p>
                    <w:p w14:paraId="2D803A9D" w14:textId="77777777" w:rsidR="00C24A1E" w:rsidRDefault="00A63AB4" w:rsidP="00A63AB4">
                      <w:pPr>
                        <w:spacing w:after="0" w:line="240" w:lineRule="exact"/>
                        <w:ind w:right="-1871"/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</w:rPr>
                      </w:pPr>
                      <w:r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</w:rPr>
                        <w:t>bruke bilde.</w:t>
                      </w:r>
                    </w:p>
                    <w:p w14:paraId="2B556F21" w14:textId="77777777" w:rsidR="00C24A1E" w:rsidRDefault="00C24A1E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noProof/>
                          <w:color w:val="FFFFFF" w:themeColor="background1"/>
                          <w:sz w:val="28"/>
                          <w:szCs w:val="86"/>
                          <w:lang w:eastAsia="nb-NO"/>
                        </w:rPr>
                      </w:pPr>
                    </w:p>
                    <w:p w14:paraId="07951384" w14:textId="77777777" w:rsidR="00C24A1E" w:rsidRDefault="00C24A1E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noProof/>
                          <w:color w:val="FFFFFF" w:themeColor="background1"/>
                          <w:sz w:val="28"/>
                          <w:szCs w:val="86"/>
                          <w:lang w:eastAsia="nb-NO"/>
                        </w:rPr>
                      </w:pPr>
                    </w:p>
                    <w:p w14:paraId="7D1A7036" w14:textId="77777777" w:rsidR="00C24A1E" w:rsidRDefault="00C24A1E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noProof/>
                          <w:color w:val="FFFFFF" w:themeColor="background1"/>
                          <w:sz w:val="28"/>
                          <w:szCs w:val="86"/>
                          <w:lang w:eastAsia="nb-NO"/>
                        </w:rPr>
                      </w:pPr>
                    </w:p>
                    <w:p w14:paraId="7A4FCFD5" w14:textId="77777777" w:rsidR="00010A08" w:rsidRPr="00042073" w:rsidRDefault="00010A08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color w:val="FFFFFF" w:themeColor="background1"/>
                          <w:sz w:val="28"/>
                          <w:szCs w:val="8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15E47">
        <w:rPr>
          <w:noProof/>
          <w:sz w:val="40"/>
        </w:rPr>
        <w:drawing>
          <wp:anchor distT="0" distB="0" distL="114300" distR="114300" simplePos="0" relativeHeight="251687936" behindDoc="0" locked="1" layoutInCell="1" allowOverlap="1" wp14:anchorId="742F4EFE" wp14:editId="55F66E6B">
            <wp:simplePos x="0" y="0"/>
            <wp:positionH relativeFrom="column">
              <wp:posOffset>-594995</wp:posOffset>
            </wp:positionH>
            <wp:positionV relativeFrom="paragraph">
              <wp:posOffset>3967480</wp:posOffset>
            </wp:positionV>
            <wp:extent cx="6936740" cy="5457190"/>
            <wp:effectExtent l="0" t="0" r="0" b="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4" r="7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740" cy="5457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E47" w:rsidRPr="006A4C43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F6DA5B" wp14:editId="3E23CCF2">
                <wp:simplePos x="0" y="0"/>
                <wp:positionH relativeFrom="page">
                  <wp:posOffset>1343025</wp:posOffset>
                </wp:positionH>
                <wp:positionV relativeFrom="paragraph">
                  <wp:posOffset>1986280</wp:posOffset>
                </wp:positionV>
                <wp:extent cx="6115050" cy="45085"/>
                <wp:effectExtent l="0" t="0" r="0" b="12065"/>
                <wp:wrapNone/>
                <wp:docPr id="2" name="Minu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45085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D6B26" id="Minus 18" o:spid="_x0000_s1026" style="position:absolute;margin-left:105.75pt;margin-top:156.4pt;width:481.5pt;height:3.5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611505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" path="m810550,17241r4493950,l5304500,27844r-4493950,l810550,17241xe" fillcolor="white [3212]" strokecolor="white [3212]" strokeweight="1pt">
                <v:stroke joinstyle="miter"/>
                <v:path arrowok="t" o:connecttype="custom" o:connectlocs="810550,17241;5304500,17241;5304500,27844;810550,27844;810550,17241" o:connectangles="0,0,0,0,0"/>
                <w10:wrap anchorx="page"/>
              </v:shape>
            </w:pict>
          </mc:Fallback>
        </mc:AlternateContent>
      </w:r>
      <w:r w:rsidR="00C15E47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7A2B5D" wp14:editId="2FDE8B9E">
                <wp:simplePos x="0" y="0"/>
                <wp:positionH relativeFrom="column">
                  <wp:posOffset>1262380</wp:posOffset>
                </wp:positionH>
                <wp:positionV relativeFrom="paragraph">
                  <wp:posOffset>595630</wp:posOffset>
                </wp:positionV>
                <wp:extent cx="4467225" cy="0"/>
                <wp:effectExtent l="0" t="19050" r="47625" b="38100"/>
                <wp:wrapNone/>
                <wp:docPr id="7" name="Rett linj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6722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8765A8" id="Rett linje 7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4pt,46.9pt" to="451.15pt,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" strokecolor="white [3212]" strokeweight="4.5pt">
                <v:stroke joinstyle="miter"/>
              </v:line>
            </w:pict>
          </mc:Fallback>
        </mc:AlternateContent>
      </w:r>
      <w:r w:rsidR="00C15E47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9EF78E" wp14:editId="788BBD2D">
                <wp:simplePos x="0" y="0"/>
                <wp:positionH relativeFrom="column">
                  <wp:posOffset>1169670</wp:posOffset>
                </wp:positionH>
                <wp:positionV relativeFrom="paragraph">
                  <wp:posOffset>62865</wp:posOffset>
                </wp:positionV>
                <wp:extent cx="4370070" cy="561975"/>
                <wp:effectExtent l="0" t="0" r="0" b="0"/>
                <wp:wrapNone/>
                <wp:docPr id="10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007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207CE1" w14:textId="77777777" w:rsidR="005878F0" w:rsidRPr="00C15E47" w:rsidRDefault="00956430" w:rsidP="00C15E47">
                            <w:pPr>
                              <w:spacing w:after="0" w:line="300" w:lineRule="exact"/>
                              <w:rPr>
                                <w:rFonts w:ascii="Tahoma" w:hAnsi="Tahoma" w:cs="Tahoma"/>
                                <w:b/>
                                <w:bCs/>
                                <w:cap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aps/>
                                <w:color w:val="FFFFFF" w:themeColor="background1"/>
                              </w:rPr>
                              <w:t>[</w:t>
                            </w:r>
                            <w:r w:rsidR="003C670F">
                              <w:rPr>
                                <w:rFonts w:ascii="Tahoma" w:hAnsi="Tahoma" w:cs="Tahoma"/>
                                <w:b/>
                                <w:bCs/>
                                <w:caps/>
                                <w:color w:val="FFFFFF" w:themeColor="background1"/>
                              </w:rPr>
                              <w:t>navn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aps/>
                                <w:color w:val="FFFFFF" w:themeColor="background1"/>
                              </w:rPr>
                              <w:t xml:space="preserve"> student]</w:t>
                            </w:r>
                          </w:p>
                          <w:p w14:paraId="55636C0C" w14:textId="77777777" w:rsidR="005878F0" w:rsidRPr="005878F0" w:rsidRDefault="003C670F" w:rsidP="00C15E47">
                            <w:pPr>
                              <w:spacing w:after="0" w:line="300" w:lineRule="exact"/>
                              <w:rPr>
                                <w:rFonts w:ascii="Tahoma" w:hAnsi="Tahoma" w:cs="Tahoma"/>
                                <w:cap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aps/>
                                <w:color w:val="FFFFFF" w:themeColor="background1"/>
                              </w:rPr>
                              <w:t xml:space="preserve">VEILEDER: </w:t>
                            </w:r>
                            <w:r w:rsidR="00956430">
                              <w:rPr>
                                <w:rFonts w:ascii="Tahoma" w:hAnsi="Tahoma" w:cs="Tahoma"/>
                                <w:caps/>
                                <w:color w:val="FFFFFF" w:themeColor="background1"/>
                              </w:rPr>
                              <w:t>[</w:t>
                            </w:r>
                            <w:r>
                              <w:rPr>
                                <w:rFonts w:ascii="Tahoma" w:hAnsi="Tahoma" w:cs="Tahoma"/>
                                <w:caps/>
                                <w:color w:val="FFFFFF" w:themeColor="background1"/>
                              </w:rPr>
                              <w:t>NAVN PÅ VEILEDER</w:t>
                            </w:r>
                            <w:r w:rsidR="00956430">
                              <w:rPr>
                                <w:rFonts w:ascii="Tahoma" w:hAnsi="Tahoma" w:cs="Tahoma"/>
                                <w:caps/>
                                <w:color w:val="FFFFFF" w:themeColor="background1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EF78E" id="Tekstboks 10" o:spid="_x0000_s1027" type="#_x0000_t202" style="position:absolute;margin-left:92.1pt;margin-top:4.95pt;width:344.1pt;height:4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" filled="f" stroked="f" strokeweight=".5pt">
                <v:textbox>
                  <w:txbxContent>
                    <w:p w14:paraId="0C207CE1" w14:textId="77777777" w:rsidR="005878F0" w:rsidRPr="00C15E47" w:rsidRDefault="00956430" w:rsidP="00C15E47">
                      <w:pPr>
                        <w:spacing w:after="0" w:line="300" w:lineRule="exact"/>
                        <w:rPr>
                          <w:rFonts w:ascii="Tahoma" w:hAnsi="Tahoma" w:cs="Tahoma"/>
                          <w:b/>
                          <w:bCs/>
                          <w:caps/>
                          <w:color w:val="FFFFFF" w:themeColor="background1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aps/>
                          <w:color w:val="FFFFFF" w:themeColor="background1"/>
                        </w:rPr>
                        <w:t>[</w:t>
                      </w:r>
                      <w:r w:rsidR="003C670F">
                        <w:rPr>
                          <w:rFonts w:ascii="Tahoma" w:hAnsi="Tahoma" w:cs="Tahoma"/>
                          <w:b/>
                          <w:bCs/>
                          <w:caps/>
                          <w:color w:val="FFFFFF" w:themeColor="background1"/>
                        </w:rPr>
                        <w:t>navn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aps/>
                          <w:color w:val="FFFFFF" w:themeColor="background1"/>
                        </w:rPr>
                        <w:t xml:space="preserve"> student]</w:t>
                      </w:r>
                    </w:p>
                    <w:p w14:paraId="55636C0C" w14:textId="77777777" w:rsidR="005878F0" w:rsidRPr="005878F0" w:rsidRDefault="003C670F" w:rsidP="00C15E47">
                      <w:pPr>
                        <w:spacing w:after="0" w:line="300" w:lineRule="exact"/>
                        <w:rPr>
                          <w:rFonts w:ascii="Tahoma" w:hAnsi="Tahoma" w:cs="Tahoma"/>
                          <w:caps/>
                          <w:color w:val="FFFFFF" w:themeColor="background1"/>
                        </w:rPr>
                      </w:pPr>
                      <w:r>
                        <w:rPr>
                          <w:rFonts w:ascii="Tahoma" w:hAnsi="Tahoma" w:cs="Tahoma"/>
                          <w:caps/>
                          <w:color w:val="FFFFFF" w:themeColor="background1"/>
                        </w:rPr>
                        <w:t xml:space="preserve">VEILEDER: </w:t>
                      </w:r>
                      <w:r w:rsidR="00956430">
                        <w:rPr>
                          <w:rFonts w:ascii="Tahoma" w:hAnsi="Tahoma" w:cs="Tahoma"/>
                          <w:caps/>
                          <w:color w:val="FFFFFF" w:themeColor="background1"/>
                        </w:rPr>
                        <w:t>[</w:t>
                      </w:r>
                      <w:r>
                        <w:rPr>
                          <w:rFonts w:ascii="Tahoma" w:hAnsi="Tahoma" w:cs="Tahoma"/>
                          <w:caps/>
                          <w:color w:val="FFFFFF" w:themeColor="background1"/>
                        </w:rPr>
                        <w:t>NAVN PÅ VEILEDER</w:t>
                      </w:r>
                      <w:r w:rsidR="00956430">
                        <w:rPr>
                          <w:rFonts w:ascii="Tahoma" w:hAnsi="Tahoma" w:cs="Tahoma"/>
                          <w:caps/>
                          <w:color w:val="FFFFFF" w:themeColor="background1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C15E47">
        <w:rPr>
          <w:noProof/>
          <w:lang w:eastAsia="nb-NO"/>
        </w:rPr>
        <w:drawing>
          <wp:anchor distT="0" distB="0" distL="0" distR="0" simplePos="0" relativeHeight="251667456" behindDoc="0" locked="0" layoutInCell="1" allowOverlap="1" wp14:anchorId="23E56933" wp14:editId="33019B20">
            <wp:simplePos x="0" y="0"/>
            <wp:positionH relativeFrom="page">
              <wp:align>left</wp:align>
            </wp:positionH>
            <wp:positionV relativeFrom="paragraph">
              <wp:posOffset>148590</wp:posOffset>
            </wp:positionV>
            <wp:extent cx="1403997" cy="1404010"/>
            <wp:effectExtent l="0" t="0" r="5715" b="5715"/>
            <wp:wrapNone/>
            <wp:docPr id="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97" cy="140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78F0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6190" behindDoc="1" locked="0" layoutInCell="1" allowOverlap="1" wp14:anchorId="5FA8ED0B" wp14:editId="6E9AB7B4">
                <wp:simplePos x="0" y="0"/>
                <wp:positionH relativeFrom="margin">
                  <wp:posOffset>-594995</wp:posOffset>
                </wp:positionH>
                <wp:positionV relativeFrom="margin">
                  <wp:posOffset>-547370</wp:posOffset>
                </wp:positionV>
                <wp:extent cx="6934200" cy="9972675"/>
                <wp:effectExtent l="0" t="0" r="0" b="9525"/>
                <wp:wrapSquare wrapText="bothSides"/>
                <wp:docPr id="3" name="Rektange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0" cy="9972675"/>
                        </a:xfrm>
                        <a:prstGeom prst="rect">
                          <a:avLst/>
                        </a:prstGeom>
                        <a:solidFill>
                          <a:srgbClr val="000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36391" id="Rektangel 3" o:spid="_x0000_s1026" style="position:absolute;margin-left:-46.85pt;margin-top:-43.1pt;width:546pt;height:785.25pt;z-index:-2516602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" fillcolor="#000f50" stroked="f">
                <w10:wrap type="square" anchorx="margin" anchory="margin"/>
              </v:rect>
            </w:pict>
          </mc:Fallback>
        </mc:AlternateContent>
      </w:r>
      <w:r w:rsidR="00956430">
        <w:t xml:space="preserve">, det 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05168725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B5584CD" w14:textId="77777777" w:rsidR="003E4C2C" w:rsidRDefault="003E4C2C">
          <w:pPr>
            <w:pStyle w:val="Overskriftforinnholdsfortegnelse"/>
          </w:pPr>
          <w:r>
            <w:t>Innhold</w:t>
          </w:r>
        </w:p>
        <w:p w14:paraId="3AD460FF" w14:textId="77777777" w:rsidR="003C670F" w:rsidRDefault="003E4C2C">
          <w:pPr>
            <w:pStyle w:val="INN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0234938" w:history="1">
            <w:r w:rsidR="003C670F" w:rsidRPr="0074280E">
              <w:rPr>
                <w:rStyle w:val="Hyperkobling"/>
                <w:noProof/>
              </w:rPr>
              <w:t>1.</w:t>
            </w:r>
            <w:r w:rsidR="003C670F">
              <w:rPr>
                <w:rFonts w:eastAsiaTheme="minorEastAsia"/>
                <w:noProof/>
                <w:lang w:eastAsia="nb-NO"/>
              </w:rPr>
              <w:tab/>
            </w:r>
            <w:r w:rsidR="003C670F" w:rsidRPr="0074280E">
              <w:rPr>
                <w:rStyle w:val="Hyperkobling"/>
                <w:noProof/>
              </w:rPr>
              <w:t>Innledning</w:t>
            </w:r>
            <w:r w:rsidR="003C670F">
              <w:rPr>
                <w:noProof/>
                <w:webHidden/>
              </w:rPr>
              <w:tab/>
            </w:r>
            <w:r w:rsidR="003C670F">
              <w:rPr>
                <w:noProof/>
                <w:webHidden/>
              </w:rPr>
              <w:fldChar w:fldCharType="begin"/>
            </w:r>
            <w:r w:rsidR="003C670F">
              <w:rPr>
                <w:noProof/>
                <w:webHidden/>
              </w:rPr>
              <w:instrText xml:space="preserve"> PAGEREF _Toc100234938 \h </w:instrText>
            </w:r>
            <w:r w:rsidR="003C670F">
              <w:rPr>
                <w:noProof/>
                <w:webHidden/>
              </w:rPr>
            </w:r>
            <w:r w:rsidR="003C670F">
              <w:rPr>
                <w:noProof/>
                <w:webHidden/>
              </w:rPr>
              <w:fldChar w:fldCharType="separate"/>
            </w:r>
            <w:r w:rsidR="003C670F">
              <w:rPr>
                <w:noProof/>
                <w:webHidden/>
              </w:rPr>
              <w:t>3</w:t>
            </w:r>
            <w:r w:rsidR="003C670F">
              <w:rPr>
                <w:noProof/>
                <w:webHidden/>
              </w:rPr>
              <w:fldChar w:fldCharType="end"/>
            </w:r>
          </w:hyperlink>
        </w:p>
        <w:p w14:paraId="0099FD25" w14:textId="77777777" w:rsidR="003C670F" w:rsidRDefault="0088000E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100234939" w:history="1">
            <w:r w:rsidR="003C670F" w:rsidRPr="0074280E">
              <w:rPr>
                <w:rStyle w:val="Hyperkobling"/>
                <w:rFonts w:cs="Tahoma"/>
                <w:noProof/>
              </w:rPr>
              <w:t>1.1.</w:t>
            </w:r>
            <w:r w:rsidR="003C670F">
              <w:rPr>
                <w:rFonts w:eastAsiaTheme="minorEastAsia"/>
                <w:noProof/>
                <w:lang w:eastAsia="nb-NO"/>
              </w:rPr>
              <w:tab/>
            </w:r>
            <w:r w:rsidR="003C670F" w:rsidRPr="0074280E">
              <w:rPr>
                <w:rStyle w:val="Hyperkobling"/>
                <w:rFonts w:cs="Tahoma"/>
                <w:noProof/>
              </w:rPr>
              <w:t>Det var en gang</w:t>
            </w:r>
            <w:r w:rsidR="003C670F">
              <w:rPr>
                <w:noProof/>
                <w:webHidden/>
              </w:rPr>
              <w:tab/>
            </w:r>
            <w:r w:rsidR="003C670F">
              <w:rPr>
                <w:noProof/>
                <w:webHidden/>
              </w:rPr>
              <w:fldChar w:fldCharType="begin"/>
            </w:r>
            <w:r w:rsidR="003C670F">
              <w:rPr>
                <w:noProof/>
                <w:webHidden/>
              </w:rPr>
              <w:instrText xml:space="preserve"> PAGEREF _Toc100234939 \h </w:instrText>
            </w:r>
            <w:r w:rsidR="003C670F">
              <w:rPr>
                <w:noProof/>
                <w:webHidden/>
              </w:rPr>
            </w:r>
            <w:r w:rsidR="003C670F">
              <w:rPr>
                <w:noProof/>
                <w:webHidden/>
              </w:rPr>
              <w:fldChar w:fldCharType="separate"/>
            </w:r>
            <w:r w:rsidR="003C670F">
              <w:rPr>
                <w:noProof/>
                <w:webHidden/>
              </w:rPr>
              <w:t>3</w:t>
            </w:r>
            <w:r w:rsidR="003C670F">
              <w:rPr>
                <w:noProof/>
                <w:webHidden/>
              </w:rPr>
              <w:fldChar w:fldCharType="end"/>
            </w:r>
          </w:hyperlink>
        </w:p>
        <w:p w14:paraId="2E911423" w14:textId="77777777" w:rsidR="003C670F" w:rsidRDefault="0088000E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100234940" w:history="1">
            <w:r w:rsidR="003C670F" w:rsidRPr="0074280E">
              <w:rPr>
                <w:rStyle w:val="Hyperkobling"/>
                <w:noProof/>
              </w:rPr>
              <w:t>1.2.</w:t>
            </w:r>
            <w:r w:rsidR="003C670F">
              <w:rPr>
                <w:rFonts w:eastAsiaTheme="minorEastAsia"/>
                <w:noProof/>
                <w:lang w:eastAsia="nb-NO"/>
              </w:rPr>
              <w:tab/>
            </w:r>
            <w:r w:rsidR="003C670F" w:rsidRPr="0074280E">
              <w:rPr>
                <w:rStyle w:val="Hyperkobling"/>
                <w:rFonts w:cs="Tahoma"/>
                <w:noProof/>
              </w:rPr>
              <w:t>Det var to ganger</w:t>
            </w:r>
            <w:r w:rsidR="003C670F">
              <w:rPr>
                <w:noProof/>
                <w:webHidden/>
              </w:rPr>
              <w:tab/>
            </w:r>
            <w:r w:rsidR="003C670F">
              <w:rPr>
                <w:noProof/>
                <w:webHidden/>
              </w:rPr>
              <w:fldChar w:fldCharType="begin"/>
            </w:r>
            <w:r w:rsidR="003C670F">
              <w:rPr>
                <w:noProof/>
                <w:webHidden/>
              </w:rPr>
              <w:instrText xml:space="preserve"> PAGEREF _Toc100234940 \h </w:instrText>
            </w:r>
            <w:r w:rsidR="003C670F">
              <w:rPr>
                <w:noProof/>
                <w:webHidden/>
              </w:rPr>
            </w:r>
            <w:r w:rsidR="003C670F">
              <w:rPr>
                <w:noProof/>
                <w:webHidden/>
              </w:rPr>
              <w:fldChar w:fldCharType="separate"/>
            </w:r>
            <w:r w:rsidR="003C670F">
              <w:rPr>
                <w:noProof/>
                <w:webHidden/>
              </w:rPr>
              <w:t>3</w:t>
            </w:r>
            <w:r w:rsidR="003C670F">
              <w:rPr>
                <w:noProof/>
                <w:webHidden/>
              </w:rPr>
              <w:fldChar w:fldCharType="end"/>
            </w:r>
          </w:hyperlink>
        </w:p>
        <w:p w14:paraId="0EBE5631" w14:textId="77777777" w:rsidR="003C670F" w:rsidRDefault="0088000E">
          <w:pPr>
            <w:pStyle w:val="INN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100234941" w:history="1">
            <w:r w:rsidR="003C670F" w:rsidRPr="0074280E">
              <w:rPr>
                <w:rStyle w:val="Hyperkobling"/>
                <w:noProof/>
              </w:rPr>
              <w:t>2.</w:t>
            </w:r>
            <w:r w:rsidR="003C670F">
              <w:rPr>
                <w:rFonts w:eastAsiaTheme="minorEastAsia"/>
                <w:noProof/>
                <w:lang w:eastAsia="nb-NO"/>
              </w:rPr>
              <w:tab/>
            </w:r>
            <w:r w:rsidR="003C670F" w:rsidRPr="0074280E">
              <w:rPr>
                <w:rStyle w:val="Hyperkobling"/>
                <w:noProof/>
              </w:rPr>
              <w:t>Tittel og info</w:t>
            </w:r>
            <w:r w:rsidR="003C670F">
              <w:rPr>
                <w:noProof/>
                <w:webHidden/>
              </w:rPr>
              <w:tab/>
            </w:r>
            <w:r w:rsidR="003C670F">
              <w:rPr>
                <w:noProof/>
                <w:webHidden/>
              </w:rPr>
              <w:fldChar w:fldCharType="begin"/>
            </w:r>
            <w:r w:rsidR="003C670F">
              <w:rPr>
                <w:noProof/>
                <w:webHidden/>
              </w:rPr>
              <w:instrText xml:space="preserve"> PAGEREF _Toc100234941 \h </w:instrText>
            </w:r>
            <w:r w:rsidR="003C670F">
              <w:rPr>
                <w:noProof/>
                <w:webHidden/>
              </w:rPr>
            </w:r>
            <w:r w:rsidR="003C670F">
              <w:rPr>
                <w:noProof/>
                <w:webHidden/>
              </w:rPr>
              <w:fldChar w:fldCharType="separate"/>
            </w:r>
            <w:r w:rsidR="003C670F">
              <w:rPr>
                <w:noProof/>
                <w:webHidden/>
              </w:rPr>
              <w:t>4</w:t>
            </w:r>
            <w:r w:rsidR="003C670F">
              <w:rPr>
                <w:noProof/>
                <w:webHidden/>
              </w:rPr>
              <w:fldChar w:fldCharType="end"/>
            </w:r>
          </w:hyperlink>
        </w:p>
        <w:p w14:paraId="36FD3BC1" w14:textId="77777777" w:rsidR="003C670F" w:rsidRDefault="0088000E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100234942" w:history="1">
            <w:r w:rsidR="003C670F" w:rsidRPr="0074280E">
              <w:rPr>
                <w:rStyle w:val="Hyperkobling"/>
                <w:noProof/>
              </w:rPr>
              <w:t>2.1.</w:t>
            </w:r>
            <w:r w:rsidR="003C670F">
              <w:rPr>
                <w:rFonts w:eastAsiaTheme="minorEastAsia"/>
                <w:noProof/>
                <w:lang w:eastAsia="nb-NO"/>
              </w:rPr>
              <w:tab/>
            </w:r>
            <w:r w:rsidR="003C670F" w:rsidRPr="0074280E">
              <w:rPr>
                <w:rStyle w:val="Hyperkobling"/>
                <w:noProof/>
              </w:rPr>
              <w:t>Det var for tredje gang</w:t>
            </w:r>
            <w:r w:rsidR="003C670F">
              <w:rPr>
                <w:noProof/>
                <w:webHidden/>
              </w:rPr>
              <w:tab/>
            </w:r>
            <w:r w:rsidR="003C670F">
              <w:rPr>
                <w:noProof/>
                <w:webHidden/>
              </w:rPr>
              <w:fldChar w:fldCharType="begin"/>
            </w:r>
            <w:r w:rsidR="003C670F">
              <w:rPr>
                <w:noProof/>
                <w:webHidden/>
              </w:rPr>
              <w:instrText xml:space="preserve"> PAGEREF _Toc100234942 \h </w:instrText>
            </w:r>
            <w:r w:rsidR="003C670F">
              <w:rPr>
                <w:noProof/>
                <w:webHidden/>
              </w:rPr>
            </w:r>
            <w:r w:rsidR="003C670F">
              <w:rPr>
                <w:noProof/>
                <w:webHidden/>
              </w:rPr>
              <w:fldChar w:fldCharType="separate"/>
            </w:r>
            <w:r w:rsidR="003C670F">
              <w:rPr>
                <w:noProof/>
                <w:webHidden/>
              </w:rPr>
              <w:t>4</w:t>
            </w:r>
            <w:r w:rsidR="003C670F">
              <w:rPr>
                <w:noProof/>
                <w:webHidden/>
              </w:rPr>
              <w:fldChar w:fldCharType="end"/>
            </w:r>
          </w:hyperlink>
        </w:p>
        <w:p w14:paraId="2BEA21CF" w14:textId="77777777" w:rsidR="003C670F" w:rsidRDefault="0088000E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100234943" w:history="1">
            <w:r w:rsidR="003C670F" w:rsidRPr="0074280E">
              <w:rPr>
                <w:rStyle w:val="Hyperkobling"/>
                <w:noProof/>
              </w:rPr>
              <w:t>Referanser</w:t>
            </w:r>
            <w:r w:rsidR="003C670F">
              <w:rPr>
                <w:noProof/>
                <w:webHidden/>
              </w:rPr>
              <w:tab/>
            </w:r>
            <w:r w:rsidR="003C670F">
              <w:rPr>
                <w:noProof/>
                <w:webHidden/>
              </w:rPr>
              <w:fldChar w:fldCharType="begin"/>
            </w:r>
            <w:r w:rsidR="003C670F">
              <w:rPr>
                <w:noProof/>
                <w:webHidden/>
              </w:rPr>
              <w:instrText xml:space="preserve"> PAGEREF _Toc100234943 \h </w:instrText>
            </w:r>
            <w:r w:rsidR="003C670F">
              <w:rPr>
                <w:noProof/>
                <w:webHidden/>
              </w:rPr>
            </w:r>
            <w:r w:rsidR="003C670F">
              <w:rPr>
                <w:noProof/>
                <w:webHidden/>
              </w:rPr>
              <w:fldChar w:fldCharType="separate"/>
            </w:r>
            <w:r w:rsidR="003C670F">
              <w:rPr>
                <w:noProof/>
                <w:webHidden/>
              </w:rPr>
              <w:t>5</w:t>
            </w:r>
            <w:r w:rsidR="003C670F">
              <w:rPr>
                <w:noProof/>
                <w:webHidden/>
              </w:rPr>
              <w:fldChar w:fldCharType="end"/>
            </w:r>
          </w:hyperlink>
        </w:p>
        <w:p w14:paraId="501FD751" w14:textId="77777777" w:rsidR="003C670F" w:rsidRDefault="0088000E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100234944" w:history="1">
            <w:r w:rsidR="003C670F" w:rsidRPr="0074280E">
              <w:rPr>
                <w:rStyle w:val="Hyperkobling"/>
                <w:noProof/>
              </w:rPr>
              <w:t>Vedlegg</w:t>
            </w:r>
            <w:r w:rsidR="003C670F">
              <w:rPr>
                <w:noProof/>
                <w:webHidden/>
              </w:rPr>
              <w:tab/>
            </w:r>
            <w:r w:rsidR="003C670F">
              <w:rPr>
                <w:noProof/>
                <w:webHidden/>
              </w:rPr>
              <w:fldChar w:fldCharType="begin"/>
            </w:r>
            <w:r w:rsidR="003C670F">
              <w:rPr>
                <w:noProof/>
                <w:webHidden/>
              </w:rPr>
              <w:instrText xml:space="preserve"> PAGEREF _Toc100234944 \h </w:instrText>
            </w:r>
            <w:r w:rsidR="003C670F">
              <w:rPr>
                <w:noProof/>
                <w:webHidden/>
              </w:rPr>
            </w:r>
            <w:r w:rsidR="003C670F">
              <w:rPr>
                <w:noProof/>
                <w:webHidden/>
              </w:rPr>
              <w:fldChar w:fldCharType="separate"/>
            </w:r>
            <w:r w:rsidR="003C670F">
              <w:rPr>
                <w:noProof/>
                <w:webHidden/>
              </w:rPr>
              <w:t>6</w:t>
            </w:r>
            <w:r w:rsidR="003C670F">
              <w:rPr>
                <w:noProof/>
                <w:webHidden/>
              </w:rPr>
              <w:fldChar w:fldCharType="end"/>
            </w:r>
          </w:hyperlink>
        </w:p>
        <w:p w14:paraId="70942573" w14:textId="77777777" w:rsidR="003E4C2C" w:rsidRDefault="003E4C2C">
          <w:r>
            <w:rPr>
              <w:b/>
              <w:bCs/>
            </w:rPr>
            <w:fldChar w:fldCharType="end"/>
          </w:r>
        </w:p>
      </w:sdtContent>
    </w:sdt>
    <w:p w14:paraId="7E6DA39C" w14:textId="77777777" w:rsidR="00372E56" w:rsidRDefault="00372E56"/>
    <w:p w14:paraId="4F2A9B2C" w14:textId="77777777" w:rsidR="00372E56" w:rsidRDefault="00372E56"/>
    <w:p w14:paraId="308FB86F" w14:textId="77777777" w:rsidR="00372E56" w:rsidRDefault="00372E56" w:rsidP="003E4C2C">
      <w:pPr>
        <w:pStyle w:val="Overskrift2"/>
      </w:pPr>
    </w:p>
    <w:p w14:paraId="14A33ED0" w14:textId="77777777" w:rsidR="00010A08" w:rsidRPr="00010A08" w:rsidRDefault="00372E56">
      <w:r>
        <w:br w:type="page"/>
      </w:r>
    </w:p>
    <w:p w14:paraId="55AD65C9" w14:textId="77777777" w:rsidR="00010A08" w:rsidRDefault="00010A08" w:rsidP="00010A08">
      <w:pPr>
        <w:pStyle w:val="Overskrift1"/>
        <w:numPr>
          <w:ilvl w:val="0"/>
          <w:numId w:val="1"/>
        </w:numPr>
        <w:spacing w:line="360" w:lineRule="auto"/>
      </w:pPr>
      <w:bookmarkStart w:id="0" w:name="_Toc100234938"/>
      <w:r>
        <w:lastRenderedPageBreak/>
        <w:t>Innledning</w:t>
      </w:r>
      <w:bookmarkEnd w:id="0"/>
    </w:p>
    <w:p w14:paraId="7826C102" w14:textId="77777777" w:rsidR="00010A08" w:rsidRPr="00010A08" w:rsidRDefault="00010A08" w:rsidP="00010A08">
      <w:pPr>
        <w:spacing w:line="360" w:lineRule="auto"/>
        <w:ind w:left="36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Det er viktig med en innledning som åpner øynene til sakens arbeid og natur</w:t>
      </w:r>
    </w:p>
    <w:p w14:paraId="01C766A3" w14:textId="77777777" w:rsidR="00015CEC" w:rsidRDefault="00015CEC" w:rsidP="00010A08">
      <w:pPr>
        <w:pStyle w:val="Overskrift2"/>
        <w:numPr>
          <w:ilvl w:val="1"/>
          <w:numId w:val="1"/>
        </w:numPr>
        <w:spacing w:line="360" w:lineRule="auto"/>
        <w:rPr>
          <w:rFonts w:cs="Tahoma"/>
        </w:rPr>
      </w:pPr>
      <w:bookmarkStart w:id="1" w:name="_Toc100234939"/>
      <w:r w:rsidRPr="00015CEC">
        <w:rPr>
          <w:rFonts w:cs="Tahoma"/>
        </w:rPr>
        <w:t>Det var en gang</w:t>
      </w:r>
      <w:bookmarkEnd w:id="1"/>
    </w:p>
    <w:p w14:paraId="59B926E6" w14:textId="77777777" w:rsidR="00015CEC" w:rsidRPr="00015CEC" w:rsidRDefault="00015CEC" w:rsidP="00010A08">
      <w:pPr>
        <w:spacing w:line="360" w:lineRule="auto"/>
        <w:ind w:left="36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Dette er et eksempel på delkapittel</w:t>
      </w:r>
    </w:p>
    <w:p w14:paraId="2F161B6D" w14:textId="77777777" w:rsidR="00015CEC" w:rsidRDefault="00015CEC" w:rsidP="00010A08">
      <w:pPr>
        <w:pStyle w:val="Overskrift2"/>
        <w:numPr>
          <w:ilvl w:val="1"/>
          <w:numId w:val="1"/>
        </w:numPr>
        <w:spacing w:line="360" w:lineRule="auto"/>
      </w:pPr>
      <w:bookmarkStart w:id="2" w:name="_Toc100234940"/>
      <w:r>
        <w:rPr>
          <w:rFonts w:cs="Tahoma"/>
        </w:rPr>
        <w:t>Det var to ganger</w:t>
      </w:r>
      <w:bookmarkEnd w:id="2"/>
    </w:p>
    <w:p w14:paraId="7E26F538" w14:textId="77777777" w:rsidR="004C2F96" w:rsidRDefault="00015CEC" w:rsidP="00010A08">
      <w:pPr>
        <w:spacing w:line="360" w:lineRule="auto"/>
        <w:ind w:left="360"/>
      </w:pPr>
      <w:r>
        <w:rPr>
          <w:rFonts w:ascii="Tahoma" w:hAnsi="Tahoma" w:cs="Tahoma"/>
          <w:sz w:val="24"/>
        </w:rPr>
        <w:t>Hva tenker du kan stå her?</w:t>
      </w:r>
      <w:r w:rsidR="004C2F96">
        <w:br w:type="page"/>
      </w:r>
    </w:p>
    <w:p w14:paraId="379A5044" w14:textId="77777777" w:rsidR="004C2F96" w:rsidRDefault="003E4C2C" w:rsidP="00015CEC">
      <w:pPr>
        <w:pStyle w:val="Overskrift1"/>
        <w:numPr>
          <w:ilvl w:val="0"/>
          <w:numId w:val="1"/>
        </w:numPr>
        <w:spacing w:line="360" w:lineRule="auto"/>
      </w:pPr>
      <w:bookmarkStart w:id="3" w:name="_Toc100234941"/>
      <w:r>
        <w:lastRenderedPageBreak/>
        <w:t>Tittel og info</w:t>
      </w:r>
      <w:bookmarkEnd w:id="3"/>
      <w:r w:rsidR="00015CEC">
        <w:t xml:space="preserve"> </w:t>
      </w:r>
    </w:p>
    <w:p w14:paraId="36062256" w14:textId="77777777" w:rsidR="00015CEC" w:rsidRPr="00015CEC" w:rsidRDefault="00015CEC" w:rsidP="00015CEC">
      <w:pPr>
        <w:spacing w:line="360" w:lineRule="auto"/>
        <w:ind w:left="36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Dette er et eksempel på en innledning i et kapittel nummer to</w:t>
      </w:r>
    </w:p>
    <w:p w14:paraId="24600AB8" w14:textId="77777777" w:rsidR="00015CEC" w:rsidRDefault="00015CEC" w:rsidP="00015CEC">
      <w:pPr>
        <w:pStyle w:val="Overskrift2"/>
        <w:numPr>
          <w:ilvl w:val="1"/>
          <w:numId w:val="1"/>
        </w:numPr>
        <w:spacing w:line="360" w:lineRule="auto"/>
      </w:pPr>
      <w:bookmarkStart w:id="4" w:name="_Toc100234942"/>
      <w:r>
        <w:t>Det var for tredje gang</w:t>
      </w:r>
      <w:bookmarkEnd w:id="4"/>
    </w:p>
    <w:p w14:paraId="138807A4" w14:textId="77777777" w:rsidR="00015CEC" w:rsidRPr="00015CEC" w:rsidRDefault="00015CEC" w:rsidP="00015CEC">
      <w:pPr>
        <w:spacing w:line="360" w:lineRule="auto"/>
        <w:ind w:left="36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Dette er et eksempel på et annet kapittel</w:t>
      </w:r>
    </w:p>
    <w:p w14:paraId="6499ED67" w14:textId="77777777" w:rsidR="00010A08" w:rsidRDefault="00010A08">
      <w:r>
        <w:br w:type="page"/>
      </w:r>
    </w:p>
    <w:p w14:paraId="0035658F" w14:textId="77777777" w:rsidR="00010A08" w:rsidRDefault="00010A08" w:rsidP="00010A08">
      <w:pPr>
        <w:pStyle w:val="Overskrift1"/>
      </w:pPr>
      <w:bookmarkStart w:id="5" w:name="_Toc100234943"/>
      <w:r>
        <w:lastRenderedPageBreak/>
        <w:t>Referanser</w:t>
      </w:r>
      <w:bookmarkEnd w:id="5"/>
      <w:r>
        <w:br w:type="page"/>
      </w:r>
    </w:p>
    <w:p w14:paraId="1B85C9F6" w14:textId="77777777" w:rsidR="00010A08" w:rsidRDefault="00010A08" w:rsidP="00010A08">
      <w:pPr>
        <w:pStyle w:val="Overskrift1"/>
      </w:pPr>
      <w:bookmarkStart w:id="6" w:name="_Toc100234944"/>
      <w:r>
        <w:lastRenderedPageBreak/>
        <w:t>Vedlegg</w:t>
      </w:r>
      <w:bookmarkEnd w:id="6"/>
    </w:p>
    <w:p w14:paraId="76A19FE2" w14:textId="77777777" w:rsidR="003A2AC4" w:rsidRDefault="003A2AC4"/>
    <w:sectPr w:rsidR="003A2AC4" w:rsidSect="00046FC9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B974E" w14:textId="77777777" w:rsidR="007314BD" w:rsidRDefault="007314BD" w:rsidP="00046FC9">
      <w:pPr>
        <w:spacing w:after="0" w:line="240" w:lineRule="auto"/>
      </w:pPr>
      <w:r>
        <w:separator/>
      </w:r>
    </w:p>
  </w:endnote>
  <w:endnote w:type="continuationSeparator" w:id="0">
    <w:p w14:paraId="338C76C3" w14:textId="77777777" w:rsidR="007314BD" w:rsidRDefault="007314BD" w:rsidP="00046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28518236"/>
      <w:docPartObj>
        <w:docPartGallery w:val="Page Numbers (Bottom of Page)"/>
        <w:docPartUnique/>
      </w:docPartObj>
    </w:sdtPr>
    <w:sdtEndPr/>
    <w:sdtContent>
      <w:p w14:paraId="6FB5A70B" w14:textId="77777777" w:rsidR="003E4C2C" w:rsidRDefault="003E4C2C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6D63DCB" w14:textId="77777777" w:rsidR="00010A08" w:rsidRPr="004C2F96" w:rsidRDefault="00010A08">
    <w:pPr>
      <w:pStyle w:val="Bunntekst"/>
      <w:jc w:val="right"/>
      <w:rPr>
        <w:rFonts w:ascii="Tahoma" w:hAnsi="Tahoma" w:cs="Tahoma"/>
        <w:b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8F5FF" w14:textId="77777777" w:rsidR="007314BD" w:rsidRDefault="007314BD" w:rsidP="00046FC9">
      <w:pPr>
        <w:spacing w:after="0" w:line="240" w:lineRule="auto"/>
      </w:pPr>
      <w:r>
        <w:separator/>
      </w:r>
    </w:p>
  </w:footnote>
  <w:footnote w:type="continuationSeparator" w:id="0">
    <w:p w14:paraId="3D309F5E" w14:textId="77777777" w:rsidR="007314BD" w:rsidRDefault="007314BD" w:rsidP="00046F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5F4A71"/>
    <w:multiLevelType w:val="multilevel"/>
    <w:tmpl w:val="05084C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3CB65B78"/>
    <w:multiLevelType w:val="multilevel"/>
    <w:tmpl w:val="05084C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4CE415A6"/>
    <w:multiLevelType w:val="multilevel"/>
    <w:tmpl w:val="05084C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6A37012C"/>
    <w:multiLevelType w:val="multilevel"/>
    <w:tmpl w:val="05084C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549756958">
    <w:abstractNumId w:val="2"/>
  </w:num>
  <w:num w:numId="2" w16cid:durableId="1039621992">
    <w:abstractNumId w:val="3"/>
  </w:num>
  <w:num w:numId="3" w16cid:durableId="765417474">
    <w:abstractNumId w:val="0"/>
  </w:num>
  <w:num w:numId="4" w16cid:durableId="13406943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4BD"/>
    <w:rsid w:val="00010A08"/>
    <w:rsid w:val="00015CEC"/>
    <w:rsid w:val="00042073"/>
    <w:rsid w:val="00046FC9"/>
    <w:rsid w:val="00084F6F"/>
    <w:rsid w:val="001303B0"/>
    <w:rsid w:val="001B1B73"/>
    <w:rsid w:val="001C184A"/>
    <w:rsid w:val="00302662"/>
    <w:rsid w:val="00372E56"/>
    <w:rsid w:val="003A2AC4"/>
    <w:rsid w:val="003C4010"/>
    <w:rsid w:val="003C670F"/>
    <w:rsid w:val="003E4C2C"/>
    <w:rsid w:val="0048377D"/>
    <w:rsid w:val="004C2F96"/>
    <w:rsid w:val="004D22E2"/>
    <w:rsid w:val="005157D3"/>
    <w:rsid w:val="0053551C"/>
    <w:rsid w:val="005878F0"/>
    <w:rsid w:val="005A101B"/>
    <w:rsid w:val="005F1889"/>
    <w:rsid w:val="006A4C43"/>
    <w:rsid w:val="006D722B"/>
    <w:rsid w:val="006F6B6C"/>
    <w:rsid w:val="007314BD"/>
    <w:rsid w:val="00734285"/>
    <w:rsid w:val="00816BB7"/>
    <w:rsid w:val="0088000E"/>
    <w:rsid w:val="008A0C22"/>
    <w:rsid w:val="008C4DA8"/>
    <w:rsid w:val="00956430"/>
    <w:rsid w:val="00965CF4"/>
    <w:rsid w:val="00A63AB4"/>
    <w:rsid w:val="00AC7B78"/>
    <w:rsid w:val="00B4362D"/>
    <w:rsid w:val="00C15E47"/>
    <w:rsid w:val="00C24A1E"/>
    <w:rsid w:val="00E171A1"/>
    <w:rsid w:val="00E6479C"/>
    <w:rsid w:val="00FF4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42699F"/>
  <w15:chartTrackingRefBased/>
  <w15:docId w15:val="{F3905B1C-78E2-4CF3-851D-6B31A61BA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E4C2C"/>
    <w:pPr>
      <w:keepNext/>
      <w:keepLines/>
      <w:spacing w:before="240" w:after="0"/>
      <w:outlineLvl w:val="0"/>
    </w:pPr>
    <w:rPr>
      <w:rFonts w:ascii="Tahoma" w:eastAsiaTheme="majorEastAsia" w:hAnsi="Tahoma" w:cstheme="majorBidi"/>
      <w:color w:val="002060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E4C2C"/>
    <w:pPr>
      <w:keepNext/>
      <w:keepLines/>
      <w:spacing w:before="40" w:after="0"/>
      <w:outlineLvl w:val="1"/>
    </w:pPr>
    <w:rPr>
      <w:rFonts w:ascii="Tahoma" w:eastAsiaTheme="majorEastAsia" w:hAnsi="Tahoma" w:cstheme="majorBidi"/>
      <w:color w:val="002060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015CEC"/>
    <w:pPr>
      <w:keepNext/>
      <w:keepLines/>
      <w:spacing w:before="40" w:after="0"/>
      <w:outlineLvl w:val="2"/>
    </w:pPr>
    <w:rPr>
      <w:rFonts w:ascii="Tahoma" w:eastAsiaTheme="majorEastAsia" w:hAnsi="Tahoma" w:cstheme="majorBidi"/>
      <w:color w:val="1F4D78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046F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46FC9"/>
  </w:style>
  <w:style w:type="paragraph" w:styleId="Bunntekst">
    <w:name w:val="footer"/>
    <w:basedOn w:val="Normal"/>
    <w:link w:val="BunntekstTegn"/>
    <w:uiPriority w:val="99"/>
    <w:unhideWhenUsed/>
    <w:rsid w:val="00046F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46FC9"/>
  </w:style>
  <w:style w:type="character" w:styleId="Plassholdertekst">
    <w:name w:val="Placeholder Text"/>
    <w:basedOn w:val="Standardskriftforavsnitt"/>
    <w:uiPriority w:val="99"/>
    <w:semiHidden/>
    <w:rsid w:val="00046FC9"/>
    <w:rPr>
      <w:color w:val="808080"/>
    </w:rPr>
  </w:style>
  <w:style w:type="paragraph" w:styleId="Ingenmellomrom">
    <w:name w:val="No Spacing"/>
    <w:link w:val="IngenmellomromTegn"/>
    <w:uiPriority w:val="1"/>
    <w:qFormat/>
    <w:rsid w:val="004C2F96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4C2F96"/>
    <w:rPr>
      <w:rFonts w:eastAsiaTheme="minorEastAsia"/>
      <w:lang w:eastAsia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3E4C2C"/>
    <w:rPr>
      <w:rFonts w:ascii="Tahoma" w:eastAsiaTheme="majorEastAsia" w:hAnsi="Tahoma" w:cstheme="majorBidi"/>
      <w:color w:val="002060"/>
      <w:sz w:val="32"/>
      <w:szCs w:val="32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372E56"/>
    <w:pPr>
      <w:outlineLvl w:val="9"/>
    </w:pPr>
    <w:rPr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3E4C2C"/>
    <w:rPr>
      <w:rFonts w:ascii="Tahoma" w:eastAsiaTheme="majorEastAsia" w:hAnsi="Tahoma" w:cstheme="majorBidi"/>
      <w:color w:val="002060"/>
      <w:sz w:val="28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015CEC"/>
    <w:rPr>
      <w:rFonts w:ascii="Tahoma" w:eastAsiaTheme="majorEastAsia" w:hAnsi="Tahoma" w:cstheme="majorBidi"/>
      <w:color w:val="1F4D78" w:themeColor="accent1" w:themeShade="7F"/>
      <w:sz w:val="24"/>
      <w:szCs w:val="24"/>
    </w:rPr>
  </w:style>
  <w:style w:type="paragraph" w:styleId="INNH1">
    <w:name w:val="toc 1"/>
    <w:basedOn w:val="Normal"/>
    <w:next w:val="Normal"/>
    <w:autoRedefine/>
    <w:uiPriority w:val="39"/>
    <w:unhideWhenUsed/>
    <w:rsid w:val="00015CEC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015CEC"/>
    <w:pPr>
      <w:spacing w:after="100"/>
      <w:ind w:left="220"/>
    </w:pPr>
  </w:style>
  <w:style w:type="character" w:styleId="Hyperkobling">
    <w:name w:val="Hyperlink"/>
    <w:basedOn w:val="Standardskriftforavsnitt"/>
    <w:uiPriority w:val="99"/>
    <w:unhideWhenUsed/>
    <w:rsid w:val="00015CEC"/>
    <w:rPr>
      <w:color w:val="0563C1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E171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171A1"/>
    <w:rPr>
      <w:rFonts w:ascii="Segoe UI" w:hAnsi="Segoe UI" w:cs="Segoe UI"/>
      <w:sz w:val="18"/>
      <w:szCs w:val="18"/>
    </w:rPr>
  </w:style>
  <w:style w:type="paragraph" w:styleId="INNH3">
    <w:name w:val="toc 3"/>
    <w:basedOn w:val="Normal"/>
    <w:next w:val="Normal"/>
    <w:autoRedefine/>
    <w:uiPriority w:val="39"/>
    <w:unhideWhenUsed/>
    <w:rsid w:val="003E4C2C"/>
    <w:pPr>
      <w:spacing w:after="100"/>
      <w:ind w:left="440"/>
    </w:pPr>
    <w:rPr>
      <w:rFonts w:eastAsiaTheme="minorEastAsia" w:cs="Times New Roman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900240\OneDrive%20-%20Universitetet%20i%20Stavanger\BSc%20og%20MSc%20oppg\Revisjon\mal%20oppgave\Bachelor%20thesis%20mal%20NO%20v2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9C758FAD584948B460AE5CE378DB40" ma:contentTypeVersion="4" ma:contentTypeDescription="Create a new document." ma:contentTypeScope="" ma:versionID="533c94f43a611bd578e06d814ae231e4">
  <xsd:schema xmlns:xsd="http://www.w3.org/2001/XMLSchema" xmlns:xs="http://www.w3.org/2001/XMLSchema" xmlns:p="http://schemas.microsoft.com/office/2006/metadata/properties" xmlns:ns2="a2fab149-8365-4f67-998e-c4f2db675bbd" targetNamespace="http://schemas.microsoft.com/office/2006/metadata/properties" ma:root="true" ma:fieldsID="370cc43053cdaaa9ff22f60c2e4dcb9a" ns2:_="">
    <xsd:import namespace="a2fab149-8365-4f67-998e-c4f2db675b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fab149-8365-4f67-998e-c4f2db675b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9EBB04-E930-40E5-ADEB-8D9DCA9330F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BD6944C-1718-49FC-9A1B-DEB81658AA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E395A6-9665-4F9C-9EBF-488C921FC7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fab149-8365-4f67-998e-c4f2db675b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732E042-E3F0-453B-B92C-12E0DECE9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Bachelor thesis mal NO v2</Template>
  <TotalTime>1</TotalTime>
  <Pages>6</Pages>
  <Words>155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RAPPORTNR: 1234</vt:lpstr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RAPPORTNR: 1234</dc:title>
  <dc:subject/>
  <dc:creator>Stine Thu Johannessen</dc:creator>
  <cp:keywords/>
  <dc:description/>
  <cp:lastModifiedBy>Stine Thu Johannessen</cp:lastModifiedBy>
  <cp:revision>2</cp:revision>
  <cp:lastPrinted>2019-04-17T09:19:00Z</cp:lastPrinted>
  <dcterms:created xsi:type="dcterms:W3CDTF">2023-10-17T11:27:00Z</dcterms:created>
  <dcterms:modified xsi:type="dcterms:W3CDTF">2023-10-17T11:28:00Z</dcterms:modified>
  <cp:category>VERSJON: Endelig versjon</cp:category>
  <cp:contentStatus>PROSJEKTNR: A34256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7fce66-bf2d-46b5-b59a-9f0018501bcd_Enabled">
    <vt:lpwstr>true</vt:lpwstr>
  </property>
  <property fmtid="{D5CDD505-2E9C-101B-9397-08002B2CF9AE}" pid="3" name="MSIP_Label_2b7fce66-bf2d-46b5-b59a-9f0018501bcd_SetDate">
    <vt:lpwstr>2023-06-08T13:21:18Z</vt:lpwstr>
  </property>
  <property fmtid="{D5CDD505-2E9C-101B-9397-08002B2CF9AE}" pid="4" name="MSIP_Label_2b7fce66-bf2d-46b5-b59a-9f0018501bcd_Method">
    <vt:lpwstr>Standard</vt:lpwstr>
  </property>
  <property fmtid="{D5CDD505-2E9C-101B-9397-08002B2CF9AE}" pid="5" name="MSIP_Label_2b7fce66-bf2d-46b5-b59a-9f0018501bcd_Name">
    <vt:lpwstr>s_Intern</vt:lpwstr>
  </property>
  <property fmtid="{D5CDD505-2E9C-101B-9397-08002B2CF9AE}" pid="6" name="MSIP_Label_2b7fce66-bf2d-46b5-b59a-9f0018501bcd_SiteId">
    <vt:lpwstr>f8a213d2-8f6c-400d-9e74-4e8b475316c6</vt:lpwstr>
  </property>
  <property fmtid="{D5CDD505-2E9C-101B-9397-08002B2CF9AE}" pid="7" name="MSIP_Label_2b7fce66-bf2d-46b5-b59a-9f0018501bcd_ActionId">
    <vt:lpwstr>c4b594c3-dd6e-4fc3-bf5e-89a69ea50012</vt:lpwstr>
  </property>
  <property fmtid="{D5CDD505-2E9C-101B-9397-08002B2CF9AE}" pid="8" name="MSIP_Label_2b7fce66-bf2d-46b5-b59a-9f0018501bcd_ContentBits">
    <vt:lpwstr>0</vt:lpwstr>
  </property>
  <property fmtid="{D5CDD505-2E9C-101B-9397-08002B2CF9AE}" pid="9" name="ContentTypeId">
    <vt:lpwstr>0x010100BC9C758FAD584948B460AE5CE378DB40</vt:lpwstr>
  </property>
</Properties>
</file>