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81989" w14:textId="77777777" w:rsidR="004C2F96" w:rsidRPr="000C12BD" w:rsidRDefault="00E055A7">
      <w:pPr>
        <w:rPr>
          <w:lang w:val="en-GB"/>
        </w:rPr>
      </w:pPr>
      <w:r w:rsidRPr="000C12BD">
        <w:rPr>
          <w:noProof/>
          <w:lang w:val="en-GB" w:eastAsia="nb-NO"/>
        </w:rPr>
        <mc:AlternateContent>
          <mc:Choice Requires="wps">
            <w:drawing>
              <wp:anchor distT="91440" distB="91440" distL="91440" distR="91440" simplePos="0" relativeHeight="251688960" behindDoc="0" locked="0" layoutInCell="1" allowOverlap="0" wp14:anchorId="69D1DE8A" wp14:editId="335341FB">
                <wp:simplePos x="0" y="0"/>
                <wp:positionH relativeFrom="margin">
                  <wp:align>right</wp:align>
                </wp:positionH>
                <wp:positionV relativeFrom="paragraph">
                  <wp:posOffset>592455</wp:posOffset>
                </wp:positionV>
                <wp:extent cx="4589145" cy="3371850"/>
                <wp:effectExtent l="0" t="0" r="0" b="0"/>
                <wp:wrapThrough wrapText="bothSides">
                  <wp:wrapPolygon edited="0">
                    <wp:start x="269" y="366"/>
                    <wp:lineTo x="269" y="21234"/>
                    <wp:lineTo x="21250" y="21234"/>
                    <wp:lineTo x="21250" y="366"/>
                    <wp:lineTo x="269" y="366"/>
                  </wp:wrapPolygon>
                </wp:wrapThrough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145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D4501" w14:textId="77777777" w:rsidR="00010A08" w:rsidRPr="00E055A7" w:rsidRDefault="003B25E9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Add t</w:t>
                            </w:r>
                            <w:r w:rsidR="000C12BD"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itle</w:t>
                            </w:r>
                            <w:r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her</w:t>
                            </w:r>
                          </w:p>
                          <w:p w14:paraId="71ECF387" w14:textId="77777777" w:rsidR="000C12BD" w:rsidRPr="00E055A7" w:rsidRDefault="003B25E9" w:rsidP="000C12BD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Add s</w:t>
                            </w:r>
                            <w:r w:rsidR="000C12BD"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ubtitle</w:t>
                            </w:r>
                            <w:r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here</w:t>
                            </w:r>
                            <w:r w:rsidR="000C12BD"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A477CC7" w14:textId="77777777" w:rsidR="00C24A1E" w:rsidRPr="00E055A7" w:rsidRDefault="003B25E9" w:rsidP="000C12BD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(</w:t>
                            </w:r>
                            <w:r w:rsidR="00E055A7"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Move</w:t>
                            </w:r>
                            <w:r w:rsidR="000C12BD"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the line</w:t>
                            </w:r>
                            <w:r w:rsidR="005F5983"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under</w:t>
                            </w:r>
                            <w:r w:rsidR="000C12BD"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if needed</w:t>
                            </w:r>
                            <w:r w:rsidRPr="00E055A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)</w:t>
                            </w:r>
                          </w:p>
                          <w:p w14:paraId="138AA601" w14:textId="77777777" w:rsidR="000C12BD" w:rsidRPr="00E055A7" w:rsidRDefault="000C12BD" w:rsidP="000C12BD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86"/>
                                <w:lang w:val="en-GB"/>
                              </w:rPr>
                            </w:pPr>
                          </w:p>
                          <w:p w14:paraId="490F2152" w14:textId="77777777" w:rsidR="001B1B73" w:rsidRPr="00E055A7" w:rsidRDefault="00C15E47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>Mast</w:t>
                            </w:r>
                            <w:r w:rsidR="000C12BD"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>er thesis</w:t>
                            </w:r>
                            <w:r w:rsidR="00E055A7"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>, add year</w:t>
                            </w:r>
                            <w:r w:rsidR="000C12BD"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</w:p>
                          <w:p w14:paraId="647E2007" w14:textId="77777777" w:rsidR="001B1B73" w:rsidRPr="00E055A7" w:rsidRDefault="005F5983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>Add name o</w:t>
                            </w:r>
                            <w:r w:rsidR="00E055A7"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>f</w:t>
                            </w:r>
                            <w:r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 xml:space="preserve"> s</w:t>
                            </w:r>
                            <w:r w:rsidR="000C12BD"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>tudy program</w:t>
                            </w:r>
                            <w:r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 xml:space="preserve"> here</w:t>
                            </w:r>
                          </w:p>
                          <w:p w14:paraId="559F9332" w14:textId="77777777" w:rsidR="00C15E47" w:rsidRPr="00E055A7" w:rsidRDefault="005F5983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 xml:space="preserve">Add </w:t>
                            </w:r>
                            <w:r w:rsidR="00E055A7"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 xml:space="preserve">faculty name </w:t>
                            </w:r>
                          </w:p>
                          <w:p w14:paraId="65DEB928" w14:textId="77777777" w:rsidR="00E055A7" w:rsidRPr="00E055A7" w:rsidRDefault="00E055A7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E055A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GB"/>
                              </w:rPr>
                              <w:t>Add department name</w:t>
                            </w:r>
                          </w:p>
                          <w:p w14:paraId="2C722520" w14:textId="77777777" w:rsidR="000C12BD" w:rsidRPr="00CF7B56" w:rsidRDefault="003B25E9" w:rsidP="000C12BD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</w:pPr>
                            <w:r w:rsidRPr="00CF7B56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  <w:t>(</w:t>
                            </w:r>
                            <w:r w:rsidR="000C12BD" w:rsidRPr="00CF7B56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  <w:t xml:space="preserve">To change the image within the frame: </w:t>
                            </w:r>
                          </w:p>
                          <w:p w14:paraId="3206FE30" w14:textId="77777777" w:rsidR="000C12BD" w:rsidRPr="00CF7B56" w:rsidRDefault="000C12BD" w:rsidP="000C12BD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</w:pPr>
                            <w:r w:rsidRPr="00CF7B56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  <w:t xml:space="preserve">right-click on the image, select «change image» and find the </w:t>
                            </w:r>
                          </w:p>
                          <w:p w14:paraId="51524ECE" w14:textId="77777777" w:rsidR="00C24A1E" w:rsidRPr="00CF7B56" w:rsidRDefault="000C12BD" w:rsidP="000C12BD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</w:pPr>
                            <w:r w:rsidRPr="00CF7B56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  <w:t xml:space="preserve">desired image. Be aware of </w:t>
                            </w:r>
                            <w:r w:rsidR="00E055A7" w:rsidRPr="00CF7B56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  <w:t>your</w:t>
                            </w:r>
                            <w:r w:rsidRPr="00CF7B56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  <w:t xml:space="preserve"> user rights of the image.</w:t>
                            </w:r>
                            <w:r w:rsidR="003B25E9" w:rsidRPr="00CF7B56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  <w:lang w:val="en-GB"/>
                              </w:rPr>
                              <w:t>)</w:t>
                            </w:r>
                          </w:p>
                          <w:p w14:paraId="5DA606BB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455D223A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20F6F34C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3CE0777C" w14:textId="77777777" w:rsidR="00010A08" w:rsidRPr="00042073" w:rsidRDefault="00010A08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1DE8A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6" type="#_x0000_t202" style="position:absolute;margin-left:310.15pt;margin-top:46.65pt;width:361.35pt;height:265.5pt;z-index:251688960;visibility:visible;mso-wrap-style:square;mso-width-percent:0;mso-height-percent:0;mso-wrap-distance-left:7.2pt;mso-wrap-distance-top:7.2pt;mso-wrap-distance-right:7.2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" o:allowoverlap="f" filled="f" stroked="f" strokeweight=".5pt">
                <v:textbox inset=",7.2pt,,7.2pt">
                  <w:txbxContent>
                    <w:p w14:paraId="041D4501" w14:textId="77777777" w:rsidR="00010A08" w:rsidRPr="00E055A7" w:rsidRDefault="003B25E9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Add t</w:t>
                      </w:r>
                      <w:r w:rsidR="000C12BD"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itle</w:t>
                      </w:r>
                      <w:r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her</w:t>
                      </w:r>
                    </w:p>
                    <w:p w14:paraId="71ECF387" w14:textId="77777777" w:rsidR="000C12BD" w:rsidRPr="00E055A7" w:rsidRDefault="003B25E9" w:rsidP="000C12BD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Add s</w:t>
                      </w:r>
                      <w:r w:rsidR="000C12BD"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ubtitle</w:t>
                      </w:r>
                      <w:r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here</w:t>
                      </w:r>
                      <w:r w:rsidR="000C12BD"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2A477CC7" w14:textId="77777777" w:rsidR="00C24A1E" w:rsidRPr="00E055A7" w:rsidRDefault="003B25E9" w:rsidP="000C12BD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(</w:t>
                      </w:r>
                      <w:r w:rsidR="00E055A7"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Move</w:t>
                      </w:r>
                      <w:r w:rsidR="000C12BD"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the line</w:t>
                      </w:r>
                      <w:r w:rsidR="005F5983"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under</w:t>
                      </w:r>
                      <w:r w:rsidR="000C12BD"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if needed</w:t>
                      </w:r>
                      <w:r w:rsidRPr="00E055A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)</w:t>
                      </w:r>
                    </w:p>
                    <w:p w14:paraId="138AA601" w14:textId="77777777" w:rsidR="000C12BD" w:rsidRPr="00E055A7" w:rsidRDefault="000C12BD" w:rsidP="000C12BD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86"/>
                          <w:lang w:val="en-GB"/>
                        </w:rPr>
                      </w:pPr>
                    </w:p>
                    <w:p w14:paraId="490F2152" w14:textId="77777777" w:rsidR="001B1B73" w:rsidRPr="00E055A7" w:rsidRDefault="00C15E47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</w:pPr>
                      <w:r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>Mast</w:t>
                      </w:r>
                      <w:r w:rsidR="000C12BD"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>er thesis</w:t>
                      </w:r>
                      <w:r w:rsidR="00E055A7"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>, add year</w:t>
                      </w:r>
                      <w:r w:rsidR="000C12BD"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 xml:space="preserve"> </w:t>
                      </w:r>
                    </w:p>
                    <w:p w14:paraId="647E2007" w14:textId="77777777" w:rsidR="001B1B73" w:rsidRPr="00E055A7" w:rsidRDefault="005F5983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</w:pPr>
                      <w:r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>Add name o</w:t>
                      </w:r>
                      <w:r w:rsidR="00E055A7"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>f</w:t>
                      </w:r>
                      <w:r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 xml:space="preserve"> s</w:t>
                      </w:r>
                      <w:r w:rsidR="000C12BD"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>tudy program</w:t>
                      </w:r>
                      <w:r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 xml:space="preserve"> here</w:t>
                      </w:r>
                    </w:p>
                    <w:p w14:paraId="559F9332" w14:textId="77777777" w:rsidR="00C15E47" w:rsidRPr="00E055A7" w:rsidRDefault="005F5983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</w:pPr>
                      <w:r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 xml:space="preserve">Add </w:t>
                      </w:r>
                      <w:r w:rsidR="00E055A7"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 xml:space="preserve">faculty name </w:t>
                      </w:r>
                    </w:p>
                    <w:p w14:paraId="65DEB928" w14:textId="77777777" w:rsidR="00E055A7" w:rsidRPr="00E055A7" w:rsidRDefault="00E055A7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</w:pPr>
                      <w:r w:rsidRPr="00E055A7">
                        <w:rPr>
                          <w:rFonts w:ascii="Tahoma" w:hAnsi="Tahoma" w:cs="Tahoma"/>
                          <w:b/>
                          <w:color w:val="FFFFFF" w:themeColor="background1"/>
                          <w:lang w:val="en-GB"/>
                        </w:rPr>
                        <w:t>Add department name</w:t>
                      </w:r>
                    </w:p>
                    <w:p w14:paraId="2C722520" w14:textId="77777777" w:rsidR="000C12BD" w:rsidRPr="00CF7B56" w:rsidRDefault="003B25E9" w:rsidP="000C12BD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</w:pPr>
                      <w:r w:rsidRPr="00CF7B56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  <w:t>(</w:t>
                      </w:r>
                      <w:r w:rsidR="000C12BD" w:rsidRPr="00CF7B56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  <w:t xml:space="preserve">To change the image within the frame: </w:t>
                      </w:r>
                    </w:p>
                    <w:p w14:paraId="3206FE30" w14:textId="77777777" w:rsidR="000C12BD" w:rsidRPr="00CF7B56" w:rsidRDefault="000C12BD" w:rsidP="000C12BD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</w:pPr>
                      <w:r w:rsidRPr="00CF7B56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  <w:t xml:space="preserve">right-click on the image, select «change image» and find the </w:t>
                      </w:r>
                    </w:p>
                    <w:p w14:paraId="51524ECE" w14:textId="77777777" w:rsidR="00C24A1E" w:rsidRPr="00CF7B56" w:rsidRDefault="000C12BD" w:rsidP="000C12BD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</w:pPr>
                      <w:r w:rsidRPr="00CF7B56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  <w:t xml:space="preserve">desired image. Be aware of </w:t>
                      </w:r>
                      <w:r w:rsidR="00E055A7" w:rsidRPr="00CF7B56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  <w:t>your</w:t>
                      </w:r>
                      <w:r w:rsidRPr="00CF7B56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  <w:t xml:space="preserve"> user rights of the image.</w:t>
                      </w:r>
                      <w:r w:rsidR="003B25E9" w:rsidRPr="00CF7B56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  <w:lang w:val="en-GB"/>
                        </w:rPr>
                        <w:t>)</w:t>
                      </w:r>
                    </w:p>
                    <w:p w14:paraId="5DA606BB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455D223A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20F6F34C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3CE0777C" w14:textId="77777777" w:rsidR="00010A08" w:rsidRPr="00042073" w:rsidRDefault="00010A08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F5983">
        <w:rPr>
          <w:noProof/>
          <w:lang w:val="en-GB" w:eastAsia="nb-NO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C16F89A" wp14:editId="384BEB30">
                <wp:simplePos x="0" y="0"/>
                <wp:positionH relativeFrom="column">
                  <wp:posOffset>-899795</wp:posOffset>
                </wp:positionH>
                <wp:positionV relativeFrom="paragraph">
                  <wp:posOffset>152628</wp:posOffset>
                </wp:positionV>
                <wp:extent cx="6632455" cy="1403985"/>
                <wp:effectExtent l="0" t="0" r="35560" b="5715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455" cy="1403985"/>
                          <a:chOff x="0" y="0"/>
                          <a:chExt cx="6632455" cy="1403985"/>
                        </a:xfrm>
                      </wpg:grpSpPr>
                      <pic:pic xmlns:pic="http://schemas.openxmlformats.org/drawingml/2006/picture">
                        <pic:nvPicPr>
                          <pic:cNvPr id="4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tt linje 7"/>
                        <wps:cNvCnPr/>
                        <wps:spPr>
                          <a:xfrm>
                            <a:off x="2165230" y="441744"/>
                            <a:ext cx="446722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3D7DD" id="Gruppe 11" o:spid="_x0000_s1026" style="position:absolute;margin-left:-70.85pt;margin-top:12pt;width:522.25pt;height:110.55pt;z-index:251685888" coordsize="66324,140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14039;height:140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">
                  <v:imagedata r:id="rId9" o:title=""/>
                </v:shape>
                <v:line id="Rett linje 7" o:spid="_x0000_s1028" style="position:absolute;visibility:visible;mso-wrap-style:square" from="21652,4417" to="66324,44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" strokecolor="white [3212]" strokeweight="4.5pt">
                  <v:stroke joinstyle="miter"/>
                </v:line>
              </v:group>
            </w:pict>
          </mc:Fallback>
        </mc:AlternateContent>
      </w:r>
      <w:r w:rsidR="00C15E47" w:rsidRPr="000C12BD">
        <w:rPr>
          <w:noProof/>
          <w:sz w:val="40"/>
          <w:lang w:val="en-GB"/>
        </w:rPr>
        <w:drawing>
          <wp:anchor distT="0" distB="0" distL="114300" distR="114300" simplePos="0" relativeHeight="251687936" behindDoc="0" locked="1" layoutInCell="1" allowOverlap="1" wp14:anchorId="538A4F9A" wp14:editId="7C1CA580">
            <wp:simplePos x="0" y="0"/>
            <wp:positionH relativeFrom="column">
              <wp:posOffset>-594995</wp:posOffset>
            </wp:positionH>
            <wp:positionV relativeFrom="paragraph">
              <wp:posOffset>3967480</wp:posOffset>
            </wp:positionV>
            <wp:extent cx="6936740" cy="545719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r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E47" w:rsidRPr="000C12BD">
        <w:rPr>
          <w:noProof/>
          <w:lang w:val="en-GB"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06288B" wp14:editId="714E3EE0">
                <wp:simplePos x="0" y="0"/>
                <wp:positionH relativeFrom="page">
                  <wp:posOffset>1343025</wp:posOffset>
                </wp:positionH>
                <wp:positionV relativeFrom="paragraph">
                  <wp:posOffset>1986280</wp:posOffset>
                </wp:positionV>
                <wp:extent cx="6115050" cy="45085"/>
                <wp:effectExtent l="0" t="0" r="0" b="12065"/>
                <wp:wrapNone/>
                <wp:docPr id="2" name="Min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508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193E8" id="Minus 18" o:spid="_x0000_s1026" style="position:absolute;margin-left:105.75pt;margin-top:156.4pt;width:481.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115050,450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" path="m810550,17241r4493950,l5304500,27844r-4493950,l810550,17241xe" fillcolor="white [3212]" strokecolor="white [3212]" strokeweight="1pt">
                <v:stroke joinstyle="miter"/>
                <v:path arrowok="t" o:connecttype="custom" o:connectlocs="810550,17241;5304500,17241;5304500,27844;810550,27844;810550,17241" o:connectangles="0,0,0,0,0"/>
                <w10:wrap anchorx="page"/>
              </v:shape>
            </w:pict>
          </mc:Fallback>
        </mc:AlternateContent>
      </w:r>
      <w:r w:rsidR="00C15E47" w:rsidRPr="000C12BD">
        <w:rPr>
          <w:noProof/>
          <w:lang w:val="en-GB"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CF043E" wp14:editId="5DE2BBE1">
                <wp:simplePos x="0" y="0"/>
                <wp:positionH relativeFrom="column">
                  <wp:posOffset>1169670</wp:posOffset>
                </wp:positionH>
                <wp:positionV relativeFrom="paragraph">
                  <wp:posOffset>62865</wp:posOffset>
                </wp:positionV>
                <wp:extent cx="4370070" cy="561975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CE314" w14:textId="77777777" w:rsidR="005878F0" w:rsidRPr="00C15E47" w:rsidRDefault="003B25E9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</w:pPr>
                            <w:r w:rsidRPr="003B25E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name of the author(s) here</w:t>
                            </w:r>
                            <w:r w:rsidR="005878F0" w:rsidRPr="00C15E47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24076C5" w14:textId="77777777" w:rsidR="005878F0" w:rsidRPr="005878F0" w:rsidRDefault="00CF7B56" w:rsidP="00CF7B56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</w:pPr>
                            <w:r w:rsidRPr="00CF7B56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Supervisor: Add name of supervisor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043E" id="Tekstboks 10" o:spid="_x0000_s1027" type="#_x0000_t202" style="position:absolute;margin-left:92.1pt;margin-top:4.95pt;width:344.1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" filled="f" stroked="f" strokeweight=".5pt">
                <v:textbox>
                  <w:txbxContent>
                    <w:p w14:paraId="6F1CE314" w14:textId="77777777" w:rsidR="005878F0" w:rsidRPr="00C15E47" w:rsidRDefault="003B25E9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</w:pPr>
                      <w:r w:rsidRPr="003B25E9"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name of the author(s) here</w:t>
                      </w:r>
                      <w:r w:rsidR="005878F0" w:rsidRPr="00C15E47"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 xml:space="preserve"> </w:t>
                      </w:r>
                    </w:p>
                    <w:p w14:paraId="424076C5" w14:textId="77777777" w:rsidR="005878F0" w:rsidRPr="005878F0" w:rsidRDefault="00CF7B56" w:rsidP="00CF7B56">
                      <w:pPr>
                        <w:spacing w:after="0" w:line="300" w:lineRule="exact"/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</w:pPr>
                      <w:r w:rsidRPr="00CF7B56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Supervisor: Add name of supervisor here</w:t>
                      </w:r>
                    </w:p>
                  </w:txbxContent>
                </v:textbox>
              </v:shape>
            </w:pict>
          </mc:Fallback>
        </mc:AlternateContent>
      </w:r>
      <w:r w:rsidR="005878F0" w:rsidRPr="000C12BD">
        <w:rPr>
          <w:noProof/>
          <w:lang w:val="en-GB" w:eastAsia="nb-NO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5E4E7C28" wp14:editId="03FDE712">
                <wp:simplePos x="0" y="0"/>
                <wp:positionH relativeFrom="margin">
                  <wp:posOffset>-594995</wp:posOffset>
                </wp:positionH>
                <wp:positionV relativeFrom="margin">
                  <wp:posOffset>-547370</wp:posOffset>
                </wp:positionV>
                <wp:extent cx="6934200" cy="9972675"/>
                <wp:effectExtent l="0" t="0" r="0" b="9525"/>
                <wp:wrapSquare wrapText="bothSides"/>
                <wp:docPr id="3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9972675"/>
                        </a:xfrm>
                        <a:prstGeom prst="rect">
                          <a:avLst/>
                        </a:prstGeom>
                        <a:solidFill>
                          <a:srgbClr val="000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C2C2C" id="Rektangel 3" o:spid="_x0000_s1026" style="position:absolute;margin-left:-46.85pt;margin-top:-43.1pt;width:546pt;height:785.25pt;z-index:-2516613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" fillcolor="#000f50" stroked="f">
                <w10:wrap type="square" anchorx="margin" anchory="margin"/>
              </v:rect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 w:eastAsia="en-US"/>
        </w:rPr>
        <w:id w:val="-10516872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CF856B0" w14:textId="77777777" w:rsidR="003E4C2C" w:rsidRPr="000C12BD" w:rsidRDefault="000C12BD">
          <w:pPr>
            <w:pStyle w:val="Overskriftforinnholdsfortegnelse"/>
            <w:rPr>
              <w:lang w:val="en-GB"/>
            </w:rPr>
          </w:pPr>
          <w:r>
            <w:rPr>
              <w:lang w:val="en-GB"/>
            </w:rPr>
            <w:t>Content</w:t>
          </w:r>
          <w:r w:rsidR="003B25E9">
            <w:rPr>
              <w:lang w:val="en-GB"/>
            </w:rPr>
            <w:t>s</w:t>
          </w:r>
        </w:p>
        <w:p w14:paraId="3E228770" w14:textId="77777777" w:rsidR="005F5983" w:rsidRDefault="003E4C2C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 w:rsidRPr="000C12BD">
            <w:rPr>
              <w:lang w:val="en-GB"/>
            </w:rPr>
            <w:fldChar w:fldCharType="begin"/>
          </w:r>
          <w:r w:rsidRPr="000C12BD">
            <w:rPr>
              <w:lang w:val="en-GB"/>
            </w:rPr>
            <w:instrText xml:space="preserve"> TOC \o "1-3" \h \z \u </w:instrText>
          </w:r>
          <w:r w:rsidRPr="000C12BD">
            <w:rPr>
              <w:lang w:val="en-GB"/>
            </w:rPr>
            <w:fldChar w:fldCharType="separate"/>
          </w:r>
          <w:hyperlink w:anchor="_Toc100233117" w:history="1">
            <w:r w:rsidR="005F5983" w:rsidRPr="001E7972">
              <w:rPr>
                <w:rStyle w:val="Hyperkobling"/>
                <w:noProof/>
                <w:lang w:val="en-GB"/>
              </w:rPr>
              <w:t>1.</w:t>
            </w:r>
            <w:r w:rsidR="005F5983">
              <w:rPr>
                <w:rFonts w:eastAsiaTheme="minorEastAsia"/>
                <w:noProof/>
                <w:lang w:eastAsia="nb-NO"/>
              </w:rPr>
              <w:tab/>
            </w:r>
            <w:r w:rsidR="005F5983" w:rsidRPr="001E7972">
              <w:rPr>
                <w:rStyle w:val="Hyperkobling"/>
                <w:noProof/>
                <w:lang w:val="en-GB"/>
              </w:rPr>
              <w:t>Introduction</w:t>
            </w:r>
            <w:r w:rsidR="005F5983">
              <w:rPr>
                <w:noProof/>
                <w:webHidden/>
              </w:rPr>
              <w:tab/>
            </w:r>
            <w:r w:rsidR="005F5983">
              <w:rPr>
                <w:noProof/>
                <w:webHidden/>
              </w:rPr>
              <w:fldChar w:fldCharType="begin"/>
            </w:r>
            <w:r w:rsidR="005F5983">
              <w:rPr>
                <w:noProof/>
                <w:webHidden/>
              </w:rPr>
              <w:instrText xml:space="preserve"> PAGEREF _Toc100233117 \h </w:instrText>
            </w:r>
            <w:r w:rsidR="005F5983">
              <w:rPr>
                <w:noProof/>
                <w:webHidden/>
              </w:rPr>
            </w:r>
            <w:r w:rsidR="005F5983">
              <w:rPr>
                <w:noProof/>
                <w:webHidden/>
              </w:rPr>
              <w:fldChar w:fldCharType="separate"/>
            </w:r>
            <w:r w:rsidR="005F5983">
              <w:rPr>
                <w:noProof/>
                <w:webHidden/>
              </w:rPr>
              <w:t>3</w:t>
            </w:r>
            <w:r w:rsidR="005F5983">
              <w:rPr>
                <w:noProof/>
                <w:webHidden/>
              </w:rPr>
              <w:fldChar w:fldCharType="end"/>
            </w:r>
          </w:hyperlink>
        </w:p>
        <w:p w14:paraId="4DB2A3EF" w14:textId="77777777" w:rsidR="005F5983" w:rsidRDefault="005F5983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3118" w:history="1">
            <w:r w:rsidRPr="001E7972">
              <w:rPr>
                <w:rStyle w:val="Hyperkobling"/>
                <w:rFonts w:cs="Tahoma"/>
                <w:noProof/>
                <w:lang w:val="en-GB"/>
              </w:rPr>
              <w:t>1.1.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7972">
              <w:rPr>
                <w:rStyle w:val="Hyperkobling"/>
                <w:rFonts w:cs="Tahoma"/>
                <w:noProof/>
                <w:lang w:val="en-GB"/>
              </w:rPr>
              <w:t>Once upon a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_Toc100233118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7F644" w14:textId="77777777" w:rsidR="005F5983" w:rsidRDefault="005F5983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3119" w:history="1">
            <w:r w:rsidRPr="001E7972">
              <w:rPr>
                <w:rStyle w:val="Hyperkobling"/>
                <w:noProof/>
                <w:lang w:val="en-GB"/>
              </w:rPr>
              <w:t>1.2.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7972">
              <w:rPr>
                <w:rStyle w:val="Hyperkobling"/>
                <w:rFonts w:cs="Tahoma"/>
                <w:noProof/>
                <w:lang w:val="en-GB"/>
              </w:rPr>
              <w:t>Twice upon a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_Toc100233119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F84DE" w14:textId="77777777" w:rsidR="005F5983" w:rsidRDefault="005F5983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3120" w:history="1">
            <w:r w:rsidRPr="001E7972">
              <w:rPr>
                <w:rStyle w:val="Hyperkobling"/>
                <w:noProof/>
                <w:lang w:val="en-GB"/>
              </w:rPr>
              <w:t>2.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7972">
              <w:rPr>
                <w:rStyle w:val="Hyperkobling"/>
                <w:noProof/>
                <w:lang w:val="en-GB"/>
              </w:rPr>
              <w:t>Add heading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_Toc100233120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8FD49" w14:textId="77777777" w:rsidR="005F5983" w:rsidRDefault="005F5983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3121" w:history="1">
            <w:r w:rsidRPr="001E7972">
              <w:rPr>
                <w:rStyle w:val="Hyperkobling"/>
                <w:noProof/>
                <w:lang w:val="en-GB"/>
              </w:rPr>
              <w:t>2.1.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7972">
              <w:rPr>
                <w:rStyle w:val="Hyperkobling"/>
                <w:noProof/>
                <w:lang w:val="en-GB"/>
              </w:rPr>
              <w:t>Subheading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_Toc100233121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99BAE" w14:textId="77777777" w:rsidR="005F5983" w:rsidRDefault="005F5983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3122" w:history="1">
            <w:r w:rsidRPr="001E7972">
              <w:rPr>
                <w:rStyle w:val="Hyperkobling"/>
                <w:noProof/>
                <w:lang w:val="en-GB"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_Toc100233122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64AF7" w14:textId="77777777" w:rsidR="003E4C2C" w:rsidRPr="000C12BD" w:rsidRDefault="003E4C2C">
          <w:pPr>
            <w:rPr>
              <w:lang w:val="en-GB"/>
            </w:rPr>
          </w:pPr>
          <w:r w:rsidRPr="000C12BD">
            <w:rPr>
              <w:b/>
              <w:bCs/>
              <w:lang w:val="en-GB"/>
            </w:rPr>
            <w:fldChar w:fldCharType="end"/>
          </w:r>
        </w:p>
      </w:sdtContent>
    </w:sdt>
    <w:p w14:paraId="200696A9" w14:textId="77777777" w:rsidR="00372E56" w:rsidRPr="000C12BD" w:rsidRDefault="00372E56">
      <w:pPr>
        <w:rPr>
          <w:lang w:val="en-GB"/>
        </w:rPr>
      </w:pPr>
    </w:p>
    <w:p w14:paraId="37CE9C53" w14:textId="77777777" w:rsidR="00372E56" w:rsidRPr="000C12BD" w:rsidRDefault="00372E56">
      <w:pPr>
        <w:rPr>
          <w:lang w:val="en-GB"/>
        </w:rPr>
      </w:pPr>
    </w:p>
    <w:p w14:paraId="0C4FE835" w14:textId="77777777" w:rsidR="00372E56" w:rsidRPr="000C12BD" w:rsidRDefault="00372E56" w:rsidP="003E4C2C">
      <w:pPr>
        <w:pStyle w:val="Overskrift2"/>
        <w:rPr>
          <w:lang w:val="en-GB"/>
        </w:rPr>
      </w:pPr>
    </w:p>
    <w:p w14:paraId="708BFABD" w14:textId="77777777" w:rsidR="00010A08" w:rsidRPr="000C12BD" w:rsidRDefault="00372E56">
      <w:pPr>
        <w:rPr>
          <w:lang w:val="en-GB"/>
        </w:rPr>
      </w:pPr>
      <w:r w:rsidRPr="000C12BD">
        <w:rPr>
          <w:lang w:val="en-GB"/>
        </w:rPr>
        <w:br w:type="page"/>
      </w:r>
    </w:p>
    <w:p w14:paraId="451F1B6C" w14:textId="77777777" w:rsidR="00010A08" w:rsidRPr="000C12BD" w:rsidRDefault="00010A08" w:rsidP="00010A08">
      <w:pPr>
        <w:pStyle w:val="Overskrift1"/>
        <w:numPr>
          <w:ilvl w:val="0"/>
          <w:numId w:val="1"/>
        </w:numPr>
        <w:spacing w:line="360" w:lineRule="auto"/>
        <w:rPr>
          <w:lang w:val="en-GB"/>
        </w:rPr>
      </w:pPr>
      <w:bookmarkStart w:id="0" w:name="_Toc100233117"/>
      <w:r w:rsidRPr="000C12BD">
        <w:rPr>
          <w:lang w:val="en-GB"/>
        </w:rPr>
        <w:lastRenderedPageBreak/>
        <w:t>In</w:t>
      </w:r>
      <w:r w:rsidR="000C12BD">
        <w:rPr>
          <w:lang w:val="en-GB"/>
        </w:rPr>
        <w:t>troduction</w:t>
      </w:r>
      <w:bookmarkEnd w:id="0"/>
    </w:p>
    <w:p w14:paraId="556BD453" w14:textId="77777777" w:rsidR="00010A08" w:rsidRPr="000C12BD" w:rsidRDefault="000C12BD" w:rsidP="00010A08">
      <w:pPr>
        <w:spacing w:line="360" w:lineRule="auto"/>
        <w:ind w:left="360"/>
        <w:rPr>
          <w:rFonts w:ascii="Tahoma" w:hAnsi="Tahoma" w:cs="Tahoma"/>
          <w:sz w:val="24"/>
          <w:lang w:val="en-GB"/>
        </w:rPr>
      </w:pPr>
      <w:r w:rsidRPr="000C12BD">
        <w:rPr>
          <w:rFonts w:ascii="Tahoma" w:hAnsi="Tahoma" w:cs="Tahoma"/>
          <w:sz w:val="24"/>
          <w:lang w:val="en-GB"/>
        </w:rPr>
        <w:t>The goal of your introduction is to let your reader know the topic of the paper and what points will be made about the topic.</w:t>
      </w:r>
    </w:p>
    <w:p w14:paraId="24BD690B" w14:textId="77777777" w:rsidR="00015CEC" w:rsidRPr="000C12BD" w:rsidRDefault="003B25E9" w:rsidP="00010A08">
      <w:pPr>
        <w:pStyle w:val="Overskrift2"/>
        <w:numPr>
          <w:ilvl w:val="1"/>
          <w:numId w:val="1"/>
        </w:numPr>
        <w:spacing w:line="360" w:lineRule="auto"/>
        <w:rPr>
          <w:rFonts w:cs="Tahoma"/>
          <w:lang w:val="en-GB"/>
        </w:rPr>
      </w:pPr>
      <w:bookmarkStart w:id="1" w:name="_Toc100233118"/>
      <w:r>
        <w:rPr>
          <w:rFonts w:cs="Tahoma"/>
          <w:lang w:val="en-GB"/>
        </w:rPr>
        <w:t>Once upon a time</w:t>
      </w:r>
      <w:bookmarkEnd w:id="1"/>
    </w:p>
    <w:p w14:paraId="11738C43" w14:textId="77777777" w:rsidR="00015CEC" w:rsidRPr="000C12BD" w:rsidRDefault="003B25E9" w:rsidP="00010A08">
      <w:pPr>
        <w:spacing w:line="360" w:lineRule="auto"/>
        <w:ind w:left="360"/>
        <w:rPr>
          <w:rFonts w:ascii="Tahoma" w:hAnsi="Tahoma" w:cs="Tahoma"/>
          <w:sz w:val="24"/>
          <w:lang w:val="en-GB"/>
        </w:rPr>
      </w:pPr>
      <w:r w:rsidRPr="003B25E9">
        <w:rPr>
          <w:rFonts w:ascii="Tahoma" w:hAnsi="Tahoma" w:cs="Tahoma"/>
          <w:sz w:val="24"/>
          <w:lang w:val="en-GB"/>
        </w:rPr>
        <w:t>This is an example of a subchapter</w:t>
      </w:r>
    </w:p>
    <w:p w14:paraId="18D8A1D6" w14:textId="77777777" w:rsidR="00015CEC" w:rsidRPr="000C12BD" w:rsidRDefault="003B25E9" w:rsidP="00010A08">
      <w:pPr>
        <w:pStyle w:val="Overskrift2"/>
        <w:numPr>
          <w:ilvl w:val="1"/>
          <w:numId w:val="1"/>
        </w:numPr>
        <w:spacing w:line="360" w:lineRule="auto"/>
        <w:rPr>
          <w:lang w:val="en-GB"/>
        </w:rPr>
      </w:pPr>
      <w:bookmarkStart w:id="2" w:name="_Toc100233119"/>
      <w:r>
        <w:rPr>
          <w:rFonts w:cs="Tahoma"/>
          <w:lang w:val="en-GB"/>
        </w:rPr>
        <w:t>Twice upon a time</w:t>
      </w:r>
      <w:bookmarkEnd w:id="2"/>
    </w:p>
    <w:p w14:paraId="49C54AC2" w14:textId="77777777" w:rsidR="004C2F96" w:rsidRPr="000C12BD" w:rsidRDefault="003B25E9" w:rsidP="00010A08">
      <w:pPr>
        <w:spacing w:line="360" w:lineRule="auto"/>
        <w:ind w:left="360"/>
        <w:rPr>
          <w:lang w:val="en-GB"/>
        </w:rPr>
      </w:pPr>
      <w:r>
        <w:rPr>
          <w:rFonts w:ascii="Tahoma" w:hAnsi="Tahoma" w:cs="Tahoma"/>
          <w:sz w:val="24"/>
          <w:lang w:val="en-GB"/>
        </w:rPr>
        <w:t>And so on</w:t>
      </w:r>
      <w:r w:rsidR="004C2F96" w:rsidRPr="000C12BD">
        <w:rPr>
          <w:lang w:val="en-GB"/>
        </w:rPr>
        <w:br w:type="page"/>
      </w:r>
    </w:p>
    <w:p w14:paraId="30D1E146" w14:textId="77777777" w:rsidR="004C2F96" w:rsidRPr="000C12BD" w:rsidRDefault="003B25E9" w:rsidP="00015CEC">
      <w:pPr>
        <w:pStyle w:val="Overskrift1"/>
        <w:numPr>
          <w:ilvl w:val="0"/>
          <w:numId w:val="1"/>
        </w:numPr>
        <w:spacing w:line="360" w:lineRule="auto"/>
        <w:rPr>
          <w:lang w:val="en-GB"/>
        </w:rPr>
      </w:pPr>
      <w:bookmarkStart w:id="3" w:name="_Toc100233120"/>
      <w:r>
        <w:rPr>
          <w:lang w:val="en-GB"/>
        </w:rPr>
        <w:lastRenderedPageBreak/>
        <w:t>Add heading</w:t>
      </w:r>
      <w:bookmarkEnd w:id="3"/>
    </w:p>
    <w:p w14:paraId="7EBC0A60" w14:textId="77777777" w:rsidR="00015CEC" w:rsidRPr="000C12BD" w:rsidRDefault="003B25E9" w:rsidP="00015CEC">
      <w:pPr>
        <w:spacing w:line="360" w:lineRule="auto"/>
        <w:ind w:left="360"/>
        <w:rPr>
          <w:rFonts w:ascii="Tahoma" w:hAnsi="Tahoma" w:cs="Tahoma"/>
          <w:sz w:val="24"/>
          <w:lang w:val="en-GB"/>
        </w:rPr>
      </w:pPr>
      <w:r>
        <w:rPr>
          <w:rFonts w:ascii="Tahoma" w:hAnsi="Tahoma" w:cs="Tahoma"/>
          <w:sz w:val="24"/>
          <w:lang w:val="en-GB"/>
        </w:rPr>
        <w:t>Text</w:t>
      </w:r>
    </w:p>
    <w:p w14:paraId="0EE6FDD0" w14:textId="77777777" w:rsidR="00015CEC" w:rsidRPr="000C12BD" w:rsidRDefault="003B25E9" w:rsidP="00015CEC">
      <w:pPr>
        <w:pStyle w:val="Overskrift2"/>
        <w:numPr>
          <w:ilvl w:val="1"/>
          <w:numId w:val="1"/>
        </w:numPr>
        <w:spacing w:line="360" w:lineRule="auto"/>
        <w:rPr>
          <w:lang w:val="en-GB"/>
        </w:rPr>
      </w:pPr>
      <w:bookmarkStart w:id="4" w:name="_Toc100233121"/>
      <w:r>
        <w:rPr>
          <w:lang w:val="en-GB"/>
        </w:rPr>
        <w:t>Subheading</w:t>
      </w:r>
      <w:bookmarkEnd w:id="4"/>
    </w:p>
    <w:p w14:paraId="4EA3CE7B" w14:textId="77777777" w:rsidR="00015CEC" w:rsidRPr="000C12BD" w:rsidRDefault="003B25E9" w:rsidP="00015CEC">
      <w:pPr>
        <w:spacing w:line="360" w:lineRule="auto"/>
        <w:ind w:left="360"/>
        <w:rPr>
          <w:rFonts w:ascii="Tahoma" w:hAnsi="Tahoma" w:cs="Tahoma"/>
          <w:sz w:val="24"/>
          <w:lang w:val="en-GB"/>
        </w:rPr>
      </w:pPr>
      <w:r>
        <w:rPr>
          <w:rFonts w:ascii="Tahoma" w:hAnsi="Tahoma" w:cs="Tahoma"/>
          <w:sz w:val="24"/>
          <w:lang w:val="en-GB"/>
        </w:rPr>
        <w:t>Text</w:t>
      </w:r>
    </w:p>
    <w:p w14:paraId="7D352E2E" w14:textId="77777777" w:rsidR="00010A08" w:rsidRPr="000C12BD" w:rsidRDefault="00010A08">
      <w:pPr>
        <w:rPr>
          <w:lang w:val="en-GB"/>
        </w:rPr>
      </w:pPr>
      <w:r w:rsidRPr="000C12BD">
        <w:rPr>
          <w:lang w:val="en-GB"/>
        </w:rPr>
        <w:br w:type="page"/>
      </w:r>
    </w:p>
    <w:p w14:paraId="7C399152" w14:textId="77777777" w:rsidR="00010A08" w:rsidRPr="000C12BD" w:rsidRDefault="003B25E9" w:rsidP="00010A08">
      <w:pPr>
        <w:pStyle w:val="Overskrift1"/>
        <w:rPr>
          <w:lang w:val="en-GB"/>
        </w:rPr>
      </w:pPr>
      <w:bookmarkStart w:id="5" w:name="_Toc100233122"/>
      <w:r w:rsidRPr="003B25E9">
        <w:rPr>
          <w:lang w:val="en-GB"/>
        </w:rPr>
        <w:lastRenderedPageBreak/>
        <w:t>References</w:t>
      </w:r>
      <w:bookmarkEnd w:id="5"/>
      <w:r w:rsidRPr="003B25E9">
        <w:rPr>
          <w:lang w:val="en-GB"/>
        </w:rPr>
        <w:t xml:space="preserve"> </w:t>
      </w:r>
      <w:r w:rsidR="00010A08" w:rsidRPr="000C12BD">
        <w:rPr>
          <w:lang w:val="en-GB"/>
        </w:rPr>
        <w:br w:type="page"/>
      </w:r>
    </w:p>
    <w:p w14:paraId="4788E54F" w14:textId="77777777" w:rsidR="003A2AC4" w:rsidRPr="000C12BD" w:rsidRDefault="003B25E9">
      <w:pPr>
        <w:rPr>
          <w:lang w:val="en-GB"/>
        </w:rPr>
      </w:pPr>
      <w:r>
        <w:rPr>
          <w:rFonts w:ascii="Tahoma" w:eastAsiaTheme="majorEastAsia" w:hAnsi="Tahoma" w:cstheme="majorBidi"/>
          <w:color w:val="002060"/>
          <w:sz w:val="32"/>
          <w:szCs w:val="32"/>
          <w:lang w:val="en-GB"/>
        </w:rPr>
        <w:lastRenderedPageBreak/>
        <w:t>Appendix</w:t>
      </w:r>
    </w:p>
    <w:sectPr w:rsidR="003A2AC4" w:rsidRPr="000C12BD" w:rsidSect="00046FC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1CEED" w14:textId="77777777" w:rsidR="00960D85" w:rsidRDefault="00960D85" w:rsidP="00046FC9">
      <w:pPr>
        <w:spacing w:after="0" w:line="240" w:lineRule="auto"/>
      </w:pPr>
      <w:r>
        <w:separator/>
      </w:r>
    </w:p>
  </w:endnote>
  <w:endnote w:type="continuationSeparator" w:id="0">
    <w:p w14:paraId="7142489D" w14:textId="77777777" w:rsidR="00960D85" w:rsidRDefault="00960D85" w:rsidP="0004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8518236"/>
      <w:docPartObj>
        <w:docPartGallery w:val="Page Numbers (Bottom of Page)"/>
        <w:docPartUnique/>
      </w:docPartObj>
    </w:sdtPr>
    <w:sdtContent>
      <w:p w14:paraId="05E47350" w14:textId="77777777" w:rsidR="003E4C2C" w:rsidRDefault="003E4C2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288AA6" w14:textId="77777777" w:rsidR="00010A08" w:rsidRPr="004C2F96" w:rsidRDefault="00010A08">
    <w:pPr>
      <w:pStyle w:val="Bunntekst"/>
      <w:jc w:val="right"/>
      <w:rPr>
        <w:rFonts w:ascii="Tahoma" w:hAnsi="Tahoma" w:cs="Tahoma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FF4D1" w14:textId="77777777" w:rsidR="00960D85" w:rsidRDefault="00960D85" w:rsidP="00046FC9">
      <w:pPr>
        <w:spacing w:after="0" w:line="240" w:lineRule="auto"/>
      </w:pPr>
      <w:r>
        <w:separator/>
      </w:r>
    </w:p>
  </w:footnote>
  <w:footnote w:type="continuationSeparator" w:id="0">
    <w:p w14:paraId="1C37CC99" w14:textId="77777777" w:rsidR="00960D85" w:rsidRDefault="00960D85" w:rsidP="0004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5F4A71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CB65B78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CE415A6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A37012C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37704511">
    <w:abstractNumId w:val="2"/>
  </w:num>
  <w:num w:numId="2" w16cid:durableId="14117119">
    <w:abstractNumId w:val="3"/>
  </w:num>
  <w:num w:numId="3" w16cid:durableId="541139116">
    <w:abstractNumId w:val="0"/>
  </w:num>
  <w:num w:numId="4" w16cid:durableId="1175261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379"/>
    <w:rsid w:val="00010A08"/>
    <w:rsid w:val="00015CEC"/>
    <w:rsid w:val="00034594"/>
    <w:rsid w:val="00042073"/>
    <w:rsid w:val="00046FC9"/>
    <w:rsid w:val="000C12BD"/>
    <w:rsid w:val="000F2379"/>
    <w:rsid w:val="001B1B73"/>
    <w:rsid w:val="001C184A"/>
    <w:rsid w:val="00237EC8"/>
    <w:rsid w:val="00302662"/>
    <w:rsid w:val="00372E56"/>
    <w:rsid w:val="003A2AC4"/>
    <w:rsid w:val="003B25E9"/>
    <w:rsid w:val="003C4010"/>
    <w:rsid w:val="003E4C2C"/>
    <w:rsid w:val="004C2F96"/>
    <w:rsid w:val="004D22E2"/>
    <w:rsid w:val="005157D3"/>
    <w:rsid w:val="0053551C"/>
    <w:rsid w:val="005878F0"/>
    <w:rsid w:val="005A101B"/>
    <w:rsid w:val="005F1889"/>
    <w:rsid w:val="005F5983"/>
    <w:rsid w:val="006A4C43"/>
    <w:rsid w:val="006D722B"/>
    <w:rsid w:val="006F6B6C"/>
    <w:rsid w:val="00734285"/>
    <w:rsid w:val="007E7AF9"/>
    <w:rsid w:val="00816BB7"/>
    <w:rsid w:val="008C4DA8"/>
    <w:rsid w:val="00960D85"/>
    <w:rsid w:val="00A63AB4"/>
    <w:rsid w:val="00AC7B78"/>
    <w:rsid w:val="00AF6D15"/>
    <w:rsid w:val="00B4362D"/>
    <w:rsid w:val="00C15E47"/>
    <w:rsid w:val="00C24A1E"/>
    <w:rsid w:val="00CF7B56"/>
    <w:rsid w:val="00E055A7"/>
    <w:rsid w:val="00E171A1"/>
    <w:rsid w:val="00E6479C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6EFC59"/>
  <w15:chartTrackingRefBased/>
  <w15:docId w15:val="{B7D782BA-47BF-0449-AF72-A70FEA945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E4C2C"/>
    <w:pPr>
      <w:keepNext/>
      <w:keepLines/>
      <w:spacing w:before="240" w:after="0"/>
      <w:outlineLvl w:val="0"/>
    </w:pPr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E4C2C"/>
    <w:pPr>
      <w:keepNext/>
      <w:keepLines/>
      <w:spacing w:before="40" w:after="0"/>
      <w:outlineLvl w:val="1"/>
    </w:pPr>
    <w:rPr>
      <w:rFonts w:ascii="Tahoma" w:eastAsiaTheme="majorEastAsia" w:hAnsi="Tahoma" w:cstheme="majorBidi"/>
      <w:color w:val="00206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15CEC"/>
    <w:pPr>
      <w:keepNext/>
      <w:keepLines/>
      <w:spacing w:before="40" w:after="0"/>
      <w:outlineLvl w:val="2"/>
    </w:pPr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6FC9"/>
  </w:style>
  <w:style w:type="paragraph" w:styleId="Bunntekst">
    <w:name w:val="footer"/>
    <w:basedOn w:val="Normal"/>
    <w:link w:val="Bunn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6FC9"/>
  </w:style>
  <w:style w:type="character" w:styleId="Plassholdertekst">
    <w:name w:val="Placeholder Text"/>
    <w:basedOn w:val="Standardskriftforavsnitt"/>
    <w:uiPriority w:val="99"/>
    <w:semiHidden/>
    <w:rsid w:val="00046FC9"/>
    <w:rPr>
      <w:color w:val="808080"/>
    </w:rPr>
  </w:style>
  <w:style w:type="paragraph" w:styleId="Ingenmellomrom">
    <w:name w:val="No Spacing"/>
    <w:link w:val="IngenmellomromTegn"/>
    <w:uiPriority w:val="1"/>
    <w:qFormat/>
    <w:rsid w:val="004C2F96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C2F96"/>
    <w:rPr>
      <w:rFonts w:eastAsiaTheme="minorEastAsia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E4C2C"/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72E56"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E4C2C"/>
    <w:rPr>
      <w:rFonts w:ascii="Tahoma" w:eastAsiaTheme="majorEastAsia" w:hAnsi="Tahoma" w:cstheme="majorBidi"/>
      <w:color w:val="002060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15CEC"/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015CE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5CE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015CEC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17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71A1"/>
    <w:rPr>
      <w:rFonts w:ascii="Segoe UI" w:hAnsi="Segoe UI" w:cs="Segoe UI"/>
      <w:sz w:val="18"/>
      <w:szCs w:val="18"/>
    </w:rPr>
  </w:style>
  <w:style w:type="paragraph" w:styleId="INNH3">
    <w:name w:val="toc 3"/>
    <w:basedOn w:val="Normal"/>
    <w:next w:val="Normal"/>
    <w:autoRedefine/>
    <w:uiPriority w:val="39"/>
    <w:unhideWhenUsed/>
    <w:rsid w:val="003E4C2C"/>
    <w:pPr>
      <w:spacing w:after="100"/>
      <w:ind w:left="440"/>
    </w:pPr>
    <w:rPr>
      <w:rFonts w:eastAsiaTheme="minorEastAsia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3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thrineommundsen/Desktop/Template%20Bachelor%20and%20Master%20thesis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2E042-E3F0-453B-B92C-12E0DECE9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b7fce66-bf2d-46b5-b59a-9f0018501bcd}" enabled="1" method="Standard" siteId="{f8a213d2-8f6c-400d-9e74-4e8b475316c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Bachelor and Master thesis.dotx</Template>
  <TotalTime>0</TotalTime>
  <Pages>6</Pages>
  <Words>129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RAPPORTNR: 1234</vt:lpstr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RAPPORTNR: 1234</dc:title>
  <dc:subject/>
  <dc:creator>Cathrine Ommundsen</dc:creator>
  <cp:keywords/>
  <dc:description/>
  <cp:lastModifiedBy>Cathrine Ommundsen</cp:lastModifiedBy>
  <cp:revision>1</cp:revision>
  <cp:lastPrinted>2019-04-17T09:19:00Z</cp:lastPrinted>
  <dcterms:created xsi:type="dcterms:W3CDTF">2025-05-13T10:45:00Z</dcterms:created>
  <dcterms:modified xsi:type="dcterms:W3CDTF">2025-05-13T10:45:00Z</dcterms:modified>
  <cp:category>VERSJON: Endelig versjon</cp:category>
  <cp:contentStatus>PROSJEKTNR: A34256</cp:contentStatus>
</cp:coreProperties>
</file>